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7779B79F" w14:textId="751DD9AB" w:rsidR="00227358" w:rsidRDefault="00066F0F">
      <w:r>
        <w:rPr>
          <w:noProof/>
        </w:rPr>
        <mc:AlternateContent>
          <mc:Choice Requires="wps">
            <w:drawing>
              <wp:anchor distT="0" distB="0" distL="114300" distR="114300" simplePos="0" relativeHeight="251707482" behindDoc="0" locked="0" layoutInCell="1" allowOverlap="1" wp14:anchorId="5C7A3027" wp14:editId="7526F5EE">
                <wp:simplePos x="0" y="0"/>
                <wp:positionH relativeFrom="page">
                  <wp:posOffset>5031740</wp:posOffset>
                </wp:positionH>
                <wp:positionV relativeFrom="page">
                  <wp:posOffset>8274050</wp:posOffset>
                </wp:positionV>
                <wp:extent cx="675640" cy="330200"/>
                <wp:effectExtent l="0" t="0" r="0" b="0"/>
                <wp:wrapThrough wrapText="bothSides">
                  <wp:wrapPolygon edited="0">
                    <wp:start x="734" y="0"/>
                    <wp:lineTo x="734" y="19938"/>
                    <wp:lineTo x="19820" y="19938"/>
                    <wp:lineTo x="19820" y="0"/>
                    <wp:lineTo x="734" y="0"/>
                  </wp:wrapPolygon>
                </wp:wrapThrough>
                <wp:docPr id="136" name="Text Box 136"/>
                <wp:cNvGraphicFramePr/>
                <a:graphic xmlns:a="http://schemas.openxmlformats.org/drawingml/2006/main">
                  <a:graphicData uri="http://schemas.microsoft.com/office/word/2010/wordprocessingShape">
                    <wps:wsp>
                      <wps:cNvSpPr txBox="1"/>
                      <wps:spPr>
                        <a:xfrm>
                          <a:off x="0" y="0"/>
                          <a:ext cx="675640" cy="330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CA2CA5B" w14:textId="697C7528" w:rsidR="00D775B7" w:rsidRDefault="00D775B7">
                            <w:r>
                              <w:t>Image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6" o:spid="_x0000_s1026" type="#_x0000_t202" style="position:absolute;margin-left:396.2pt;margin-top:651.5pt;width:53.2pt;height:26pt;z-index:251707482;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" mv:complextextbox="1" filled="f" stroked="f">
                <v:textbox>
                  <w:txbxContent>
                    <w:p w14:paraId="5CA2CA5B" w14:textId="697C7528" w:rsidR="00D775B7" w:rsidRDefault="00D775B7">
                      <w:r>
                        <w:t>Image 2</w:t>
                      </w:r>
                    </w:p>
                  </w:txbxContent>
                </v:textbox>
                <w10:wrap type="through" anchorx="page" anchory="page"/>
              </v:shape>
            </w:pict>
          </mc:Fallback>
        </mc:AlternateContent>
      </w:r>
      <w:r w:rsidR="00004E1D">
        <w:rPr>
          <w:noProof/>
        </w:rPr>
        <mc:AlternateContent>
          <mc:Choice Requires="wps">
            <w:drawing>
              <wp:anchor distT="0" distB="0" distL="114300" distR="114300" simplePos="0" relativeHeight="251706458" behindDoc="0" locked="0" layoutInCell="1" allowOverlap="1" wp14:anchorId="6AEFA9D9" wp14:editId="54AEAA02">
                <wp:simplePos x="0" y="0"/>
                <wp:positionH relativeFrom="page">
                  <wp:posOffset>5031740</wp:posOffset>
                </wp:positionH>
                <wp:positionV relativeFrom="page">
                  <wp:posOffset>5918200</wp:posOffset>
                </wp:positionV>
                <wp:extent cx="675640" cy="318135"/>
                <wp:effectExtent l="0" t="0" r="0" b="12065"/>
                <wp:wrapThrough wrapText="bothSides">
                  <wp:wrapPolygon edited="0">
                    <wp:start x="806" y="0"/>
                    <wp:lineTo x="806" y="20695"/>
                    <wp:lineTo x="20149" y="20695"/>
                    <wp:lineTo x="20149" y="0"/>
                    <wp:lineTo x="806" y="0"/>
                  </wp:wrapPolygon>
                </wp:wrapThrough>
                <wp:docPr id="135" name="Text Box 135"/>
                <wp:cNvGraphicFramePr/>
                <a:graphic xmlns:a="http://schemas.openxmlformats.org/drawingml/2006/main">
                  <a:graphicData uri="http://schemas.microsoft.com/office/word/2010/wordprocessingShape">
                    <wps:wsp>
                      <wps:cNvSpPr txBox="1"/>
                      <wps:spPr>
                        <a:xfrm>
                          <a:off x="0" y="0"/>
                          <a:ext cx="675640" cy="3181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01B293" w14:textId="3FD7BB4D" w:rsidR="00D775B7" w:rsidRDefault="00D775B7">
                            <w:r>
                              <w:t>Image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5" o:spid="_x0000_s1027" type="#_x0000_t202" style="position:absolute;margin-left:396.2pt;margin-top:466pt;width:53.2pt;height:25.05pt;z-index:25170645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" mv:complextextbox="1" filled="f" stroked="f">
                <v:textbox>
                  <w:txbxContent>
                    <w:p w14:paraId="3601B293" w14:textId="3FD7BB4D" w:rsidR="00D775B7" w:rsidRDefault="00D775B7">
                      <w:r>
                        <w:t>Image 1</w:t>
                      </w:r>
                    </w:p>
                  </w:txbxContent>
                </v:textbox>
                <w10:wrap type="through" anchorx="page" anchory="page"/>
              </v:shape>
            </w:pict>
          </mc:Fallback>
        </mc:AlternateContent>
      </w:r>
      <w:r w:rsidR="00C522AA">
        <w:rPr>
          <w:noProof/>
        </w:rPr>
        <mc:AlternateContent>
          <mc:Choice Requires="wps">
            <w:drawing>
              <wp:anchor distT="0" distB="0" distL="114300" distR="114300" simplePos="0" relativeHeight="251667486" behindDoc="0" locked="0" layoutInCell="1" allowOverlap="1" wp14:anchorId="068C7047" wp14:editId="51DF1508">
                <wp:simplePos x="0" y="0"/>
                <wp:positionH relativeFrom="page">
                  <wp:posOffset>553720</wp:posOffset>
                </wp:positionH>
                <wp:positionV relativeFrom="page">
                  <wp:posOffset>6007100</wp:posOffset>
                </wp:positionV>
                <wp:extent cx="4331335" cy="660400"/>
                <wp:effectExtent l="0" t="0" r="12065" b="0"/>
                <wp:wrapNone/>
                <wp:docPr id="7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35"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822E1C" w14:textId="24D4400D" w:rsidR="00D775B7" w:rsidRDefault="00D775B7" w:rsidP="00227358">
                            <w:pPr>
                              <w:pStyle w:val="Heading2"/>
                            </w:pPr>
                            <w:r>
                              <w:t>Note: Installation is shown on a Ram Promaster. Installation on other makes and models will be similar but track placement may vary depending on application.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8" type="#_x0000_t202" style="position:absolute;margin-left:43.6pt;margin-top:473pt;width:341.05pt;height:52pt;z-index:2516674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" filled="f" stroked="f">
                <v:textbox inset="0,0,0,0">
                  <w:txbxContent>
                    <w:p w14:paraId="28822E1C" w14:textId="24D4400D" w:rsidR="00D775B7" w:rsidRDefault="00D775B7" w:rsidP="00227358">
                      <w:pPr>
                        <w:pStyle w:val="Heading2"/>
                      </w:pPr>
                      <w:r>
                        <w:t>Note: Installation is shown on a Ram Promaster. Installation on other makes and models will be similar but track placement may vary depending on application.</w:t>
                      </w:r>
                    </w:p>
                  </w:txbxContent>
                </v:textbox>
                <w10:wrap anchorx="page" anchory="page"/>
              </v:shape>
            </w:pict>
          </mc:Fallback>
        </mc:AlternateContent>
      </w:r>
      <w:r w:rsidR="00663E8C">
        <w:rPr>
          <w:noProof/>
        </w:rPr>
        <mc:AlternateContent>
          <mc:Choice Requires="wps">
            <w:drawing>
              <wp:anchor distT="0" distB="0" distL="114300" distR="114300" simplePos="0" relativeHeight="251667478" behindDoc="0" locked="0" layoutInCell="1" allowOverlap="1" wp14:anchorId="21531935" wp14:editId="707501BB">
                <wp:simplePos x="0" y="0"/>
                <wp:positionH relativeFrom="page">
                  <wp:posOffset>4498975</wp:posOffset>
                </wp:positionH>
                <wp:positionV relativeFrom="page">
                  <wp:posOffset>9271000</wp:posOffset>
                </wp:positionV>
                <wp:extent cx="319405" cy="393700"/>
                <wp:effectExtent l="0" t="0" r="10795" b="12700"/>
                <wp:wrapNone/>
                <wp:docPr id="1"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9405" cy="393700"/>
                        </a:xfrm>
                        <a:custGeom>
                          <a:avLst/>
                          <a:gdLst>
                            <a:gd name="T0" fmla="*/ 801 w 6171"/>
                            <a:gd name="T1" fmla="*/ 3532 h 3532"/>
                            <a:gd name="T2" fmla="*/ 0 w 6171"/>
                            <a:gd name="T3" fmla="*/ 1349 h 3532"/>
                            <a:gd name="T4" fmla="*/ 4777 w 6171"/>
                            <a:gd name="T5" fmla="*/ 0 h 3532"/>
                            <a:gd name="T6" fmla="*/ 6171 w 6171"/>
                            <a:gd name="T7" fmla="*/ 3532 h 3532"/>
                            <a:gd name="T8" fmla="*/ 801 w 6171"/>
                            <a:gd name="T9" fmla="*/ 3532 h 3532"/>
                          </a:gdLst>
                          <a:ahLst/>
                          <a:cxnLst>
                            <a:cxn ang="0">
                              <a:pos x="T0" y="T1"/>
                            </a:cxn>
                            <a:cxn ang="0">
                              <a:pos x="T2" y="T3"/>
                            </a:cxn>
                            <a:cxn ang="0">
                              <a:pos x="T4" y="T5"/>
                            </a:cxn>
                            <a:cxn ang="0">
                              <a:pos x="T6" y="T7"/>
                            </a:cxn>
                            <a:cxn ang="0">
                              <a:pos x="T8" y="T9"/>
                            </a:cxn>
                          </a:cxnLst>
                          <a:rect l="0" t="0" r="r" b="b"/>
                          <a:pathLst>
                            <a:path w="6171" h="3532">
                              <a:moveTo>
                                <a:pt x="801" y="3532"/>
                              </a:moveTo>
                              <a:lnTo>
                                <a:pt x="0" y="1349"/>
                              </a:lnTo>
                              <a:lnTo>
                                <a:pt x="4777" y="0"/>
                              </a:lnTo>
                              <a:lnTo>
                                <a:pt x="6171" y="3532"/>
                              </a:lnTo>
                              <a:lnTo>
                                <a:pt x="801" y="3532"/>
                              </a:lnTo>
                              <a:close/>
                            </a:path>
                          </a:pathLst>
                        </a:custGeom>
                        <a:solidFill>
                          <a:schemeClr val="accent2">
                            <a:lumMod val="100000"/>
                            <a:lumOff val="0"/>
                          </a:schemeClr>
                        </a:solidFill>
                        <a:ln>
                          <a:noFill/>
                        </a:ln>
                        <a:effectLst/>
                        <a:extLst>
                          <a:ext uri="{91240B29-F687-4f45-9708-019B960494DF}">
                            <a14:hiddenLine xmlns:a14="http://schemas.microsoft.com/office/drawing/2010/main" w="444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345E4E66" w14:textId="7C1FFB5C" w:rsidR="00D775B7" w:rsidRDefault="00D775B7" w:rsidP="00227358">
                            <w:pPr>
                              <w:pStyle w:val="BoxText"/>
                            </w:pPr>
                            <w:r>
                              <w:t>1</w:t>
                            </w:r>
                          </w:p>
                        </w:txbxContent>
                      </wps:txbx>
                      <wps:bodyPr rot="0" vert="horz" wrap="square" lIns="91440" tIns="13716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29" style="position:absolute;margin-left:354.25pt;margin-top:730pt;width:25.15pt;height:31pt;z-index:2516674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71,3532"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" adj="-11796480,,5400" path="m801,3532l0,1349,4777,,6171,3532,801,3532xe" fillcolor="#c81805 [3205]" stroked="f" strokecolor="#4a7ebb" strokeweight="3.5pt">
                <v:stroke joinstyle="round"/>
                <v:shadow opacity="22938f" mv:blur="38100f" offset="0,2pt"/>
                <v:formulas/>
                <v:path arrowok="t" o:connecttype="custom" o:connectlocs="41459,393700;0,150368;247253,0;319405,393700;41459,393700" o:connectangles="0,0,0,0,0" textboxrect="0,0,6171,3532"/>
                <v:textbox inset=",10.8pt,,0">
                  <w:txbxContent>
                    <w:p w14:paraId="345E4E66" w14:textId="7C1FFB5C" w:rsidR="00D775B7" w:rsidRDefault="00D775B7" w:rsidP="00227358">
                      <w:pPr>
                        <w:pStyle w:val="BoxText"/>
                      </w:pPr>
                      <w:r>
                        <w:t>1</w:t>
                      </w:r>
                    </w:p>
                  </w:txbxContent>
                </v:textbox>
                <w10:wrap anchorx="page" anchory="page"/>
              </v:shape>
            </w:pict>
          </mc:Fallback>
        </mc:AlternateContent>
      </w:r>
      <w:r w:rsidR="00AF6626">
        <w:rPr>
          <w:noProof/>
        </w:rPr>
        <mc:AlternateContent>
          <mc:Choice Requires="wps">
            <w:drawing>
              <wp:anchor distT="0" distB="0" distL="114300" distR="114300" simplePos="0" relativeHeight="251667485" behindDoc="0" locked="0" layoutInCell="1" allowOverlap="1" wp14:anchorId="4D66E89E" wp14:editId="72C9A72F">
                <wp:simplePos x="0" y="0"/>
                <wp:positionH relativeFrom="page">
                  <wp:posOffset>569595</wp:posOffset>
                </wp:positionH>
                <wp:positionV relativeFrom="page">
                  <wp:posOffset>6731000</wp:posOffset>
                </wp:positionV>
                <wp:extent cx="4331335" cy="2806700"/>
                <wp:effectExtent l="0" t="0" r="12065" b="12700"/>
                <wp:wrapTight wrapText="bothSides">
                  <wp:wrapPolygon edited="0">
                    <wp:start x="0" y="0"/>
                    <wp:lineTo x="0" y="21502"/>
                    <wp:lineTo x="21533" y="21502"/>
                    <wp:lineTo x="21533" y="0"/>
                    <wp:lineTo x="0" y="0"/>
                  </wp:wrapPolygon>
                </wp:wrapTight>
                <wp:docPr id="7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335" cy="280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11539E" w14:textId="68D89D64" w:rsidR="00D775B7" w:rsidRPr="003352CA" w:rsidRDefault="00D775B7" w:rsidP="00227358">
                            <w:pPr>
                              <w:pStyle w:val="BodyText"/>
                              <w:rPr>
                                <w:sz w:val="24"/>
                              </w:rPr>
                            </w:pPr>
                            <w:r w:rsidRPr="003352CA">
                              <w:rPr>
                                <w:sz w:val="24"/>
                              </w:rPr>
                              <w:t>Before you begin, gather up a few supplies:</w:t>
                            </w:r>
                          </w:p>
                          <w:p w14:paraId="162D7470" w14:textId="3D3570AC" w:rsidR="00D775B7" w:rsidRPr="003132BD" w:rsidRDefault="00D775B7" w:rsidP="003352CA">
                            <w:pPr>
                              <w:pStyle w:val="BodyText"/>
                              <w:numPr>
                                <w:ilvl w:val="0"/>
                                <w:numId w:val="2"/>
                              </w:numPr>
                              <w:spacing w:after="0"/>
                              <w:rPr>
                                <w:sz w:val="24"/>
                              </w:rPr>
                            </w:pPr>
                            <w:r w:rsidRPr="003132BD">
                              <w:rPr>
                                <w:sz w:val="24"/>
                              </w:rPr>
                              <w:t>Razor blade</w:t>
                            </w:r>
                          </w:p>
                          <w:p w14:paraId="39B4A97E" w14:textId="77777777" w:rsidR="00D775B7" w:rsidRPr="003132BD" w:rsidRDefault="00D775B7" w:rsidP="003352CA">
                            <w:pPr>
                              <w:pStyle w:val="BodyText"/>
                              <w:numPr>
                                <w:ilvl w:val="0"/>
                                <w:numId w:val="2"/>
                              </w:numPr>
                              <w:spacing w:after="0"/>
                              <w:rPr>
                                <w:sz w:val="24"/>
                              </w:rPr>
                            </w:pPr>
                            <w:r w:rsidRPr="003132BD">
                              <w:rPr>
                                <w:sz w:val="24"/>
                              </w:rPr>
                              <w:t>Isopropyl Alcohol and soft cloth</w:t>
                            </w:r>
                          </w:p>
                          <w:p w14:paraId="7335EB41" w14:textId="6A431BD4" w:rsidR="00D775B7" w:rsidRPr="003132BD" w:rsidRDefault="00D775B7" w:rsidP="003352CA">
                            <w:pPr>
                              <w:pStyle w:val="BodyText"/>
                              <w:numPr>
                                <w:ilvl w:val="0"/>
                                <w:numId w:val="2"/>
                              </w:numPr>
                              <w:spacing w:after="0"/>
                              <w:rPr>
                                <w:sz w:val="24"/>
                              </w:rPr>
                            </w:pPr>
                            <w:r w:rsidRPr="003132BD">
                              <w:rPr>
                                <w:sz w:val="24"/>
                              </w:rPr>
                              <w:t>Painters Tape (optional)</w:t>
                            </w:r>
                          </w:p>
                          <w:p w14:paraId="134E4839" w14:textId="3A02EA62" w:rsidR="00D775B7" w:rsidRPr="003132BD" w:rsidRDefault="00D775B7" w:rsidP="003352CA">
                            <w:pPr>
                              <w:pStyle w:val="BodyText"/>
                              <w:numPr>
                                <w:ilvl w:val="0"/>
                                <w:numId w:val="2"/>
                              </w:numPr>
                              <w:spacing w:after="0"/>
                              <w:rPr>
                                <w:sz w:val="24"/>
                              </w:rPr>
                            </w:pPr>
                            <w:r w:rsidRPr="003132BD">
                              <w:rPr>
                                <w:sz w:val="24"/>
                              </w:rPr>
                              <w:t xml:space="preserve"> 2 step ladders</w:t>
                            </w:r>
                          </w:p>
                          <w:p w14:paraId="2B8F7832" w14:textId="1CE691BD" w:rsidR="00D775B7" w:rsidRDefault="00D775B7" w:rsidP="003352CA">
                            <w:pPr>
                              <w:pStyle w:val="BodyText"/>
                              <w:numPr>
                                <w:ilvl w:val="0"/>
                                <w:numId w:val="2"/>
                              </w:numPr>
                              <w:spacing w:after="0"/>
                              <w:rPr>
                                <w:sz w:val="24"/>
                              </w:rPr>
                            </w:pPr>
                            <w:r w:rsidRPr="003132BD">
                              <w:rPr>
                                <w:sz w:val="24"/>
                              </w:rPr>
                              <w:t>A friend</w:t>
                            </w:r>
                          </w:p>
                          <w:p w14:paraId="2D359ACA" w14:textId="77777777" w:rsidR="00D775B7" w:rsidRDefault="00D775B7" w:rsidP="003352CA">
                            <w:pPr>
                              <w:pStyle w:val="BodyText"/>
                              <w:spacing w:after="0"/>
                              <w:jc w:val="both"/>
                              <w:rPr>
                                <w:sz w:val="24"/>
                              </w:rPr>
                            </w:pPr>
                          </w:p>
                          <w:p w14:paraId="7C7FF3B2" w14:textId="511A924B" w:rsidR="00D775B7" w:rsidRPr="003132BD" w:rsidRDefault="00D775B7" w:rsidP="003352CA">
                            <w:pPr>
                              <w:pStyle w:val="BodyText"/>
                              <w:spacing w:after="0"/>
                              <w:jc w:val="both"/>
                              <w:rPr>
                                <w:sz w:val="24"/>
                              </w:rPr>
                            </w:pPr>
                            <w:r>
                              <w:rPr>
                                <w:sz w:val="24"/>
                              </w:rPr>
                              <w:t xml:space="preserve">The van has an angled transition from the roof to the side, this is where the aluminum track will be placed. This transition is about 3” wide and the aluminum track is only 1” wide and will be placed along the bottom of this transition. Using a stepladder, look at the seam above the door, notice the caulk used to seal the body panels together (image 1). 1” of this caulk needs to be shaved down where the track will be placed.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0" type="#_x0000_t202" style="position:absolute;margin-left:44.85pt;margin-top:530pt;width:341.05pt;height:221pt;z-index:251667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" mv:complextextbox="1" filled="f" stroked="f">
                <v:textbox inset="0,0,0,0">
                  <w:txbxContent>
                    <w:p w14:paraId="1C11539E" w14:textId="68D89D64" w:rsidR="00D775B7" w:rsidRPr="003352CA" w:rsidRDefault="00D775B7" w:rsidP="00227358">
                      <w:pPr>
                        <w:pStyle w:val="BodyText"/>
                        <w:rPr>
                          <w:sz w:val="24"/>
                        </w:rPr>
                      </w:pPr>
                      <w:r w:rsidRPr="003352CA">
                        <w:rPr>
                          <w:sz w:val="24"/>
                        </w:rPr>
                        <w:t>Before you begin, gather up a few supplies:</w:t>
                      </w:r>
                    </w:p>
                    <w:p w14:paraId="162D7470" w14:textId="3D3570AC" w:rsidR="00D775B7" w:rsidRPr="003132BD" w:rsidRDefault="00D775B7" w:rsidP="003352CA">
                      <w:pPr>
                        <w:pStyle w:val="BodyText"/>
                        <w:numPr>
                          <w:ilvl w:val="0"/>
                          <w:numId w:val="2"/>
                        </w:numPr>
                        <w:spacing w:after="0"/>
                        <w:rPr>
                          <w:sz w:val="24"/>
                        </w:rPr>
                      </w:pPr>
                      <w:r w:rsidRPr="003132BD">
                        <w:rPr>
                          <w:sz w:val="24"/>
                        </w:rPr>
                        <w:t>Razor blade</w:t>
                      </w:r>
                    </w:p>
                    <w:p w14:paraId="39B4A97E" w14:textId="77777777" w:rsidR="00D775B7" w:rsidRPr="003132BD" w:rsidRDefault="00D775B7" w:rsidP="003352CA">
                      <w:pPr>
                        <w:pStyle w:val="BodyText"/>
                        <w:numPr>
                          <w:ilvl w:val="0"/>
                          <w:numId w:val="2"/>
                        </w:numPr>
                        <w:spacing w:after="0"/>
                        <w:rPr>
                          <w:sz w:val="24"/>
                        </w:rPr>
                      </w:pPr>
                      <w:r w:rsidRPr="003132BD">
                        <w:rPr>
                          <w:sz w:val="24"/>
                        </w:rPr>
                        <w:t>Isopropyl Alcohol and soft cloth</w:t>
                      </w:r>
                    </w:p>
                    <w:p w14:paraId="7335EB41" w14:textId="6A431BD4" w:rsidR="00D775B7" w:rsidRPr="003132BD" w:rsidRDefault="00D775B7" w:rsidP="003352CA">
                      <w:pPr>
                        <w:pStyle w:val="BodyText"/>
                        <w:numPr>
                          <w:ilvl w:val="0"/>
                          <w:numId w:val="2"/>
                        </w:numPr>
                        <w:spacing w:after="0"/>
                        <w:rPr>
                          <w:sz w:val="24"/>
                        </w:rPr>
                      </w:pPr>
                      <w:r w:rsidRPr="003132BD">
                        <w:rPr>
                          <w:sz w:val="24"/>
                        </w:rPr>
                        <w:t>Painters Tape (optional)</w:t>
                      </w:r>
                    </w:p>
                    <w:p w14:paraId="134E4839" w14:textId="3A02EA62" w:rsidR="00D775B7" w:rsidRPr="003132BD" w:rsidRDefault="00D775B7" w:rsidP="003352CA">
                      <w:pPr>
                        <w:pStyle w:val="BodyText"/>
                        <w:numPr>
                          <w:ilvl w:val="0"/>
                          <w:numId w:val="2"/>
                        </w:numPr>
                        <w:spacing w:after="0"/>
                        <w:rPr>
                          <w:sz w:val="24"/>
                        </w:rPr>
                      </w:pPr>
                      <w:r w:rsidRPr="003132BD">
                        <w:rPr>
                          <w:sz w:val="24"/>
                        </w:rPr>
                        <w:t xml:space="preserve"> 2 step ladders</w:t>
                      </w:r>
                    </w:p>
                    <w:p w14:paraId="2B8F7832" w14:textId="1CE691BD" w:rsidR="00D775B7" w:rsidRDefault="00D775B7" w:rsidP="003352CA">
                      <w:pPr>
                        <w:pStyle w:val="BodyText"/>
                        <w:numPr>
                          <w:ilvl w:val="0"/>
                          <w:numId w:val="2"/>
                        </w:numPr>
                        <w:spacing w:after="0"/>
                        <w:rPr>
                          <w:sz w:val="24"/>
                        </w:rPr>
                      </w:pPr>
                      <w:r w:rsidRPr="003132BD">
                        <w:rPr>
                          <w:sz w:val="24"/>
                        </w:rPr>
                        <w:t>A friend</w:t>
                      </w:r>
                    </w:p>
                    <w:p w14:paraId="2D359ACA" w14:textId="77777777" w:rsidR="00D775B7" w:rsidRDefault="00D775B7" w:rsidP="003352CA">
                      <w:pPr>
                        <w:pStyle w:val="BodyText"/>
                        <w:spacing w:after="0"/>
                        <w:jc w:val="both"/>
                        <w:rPr>
                          <w:sz w:val="24"/>
                        </w:rPr>
                      </w:pPr>
                    </w:p>
                    <w:p w14:paraId="7C7FF3B2" w14:textId="511A924B" w:rsidR="00D775B7" w:rsidRPr="003132BD" w:rsidRDefault="00D775B7" w:rsidP="003352CA">
                      <w:pPr>
                        <w:pStyle w:val="BodyText"/>
                        <w:spacing w:after="0"/>
                        <w:jc w:val="both"/>
                        <w:rPr>
                          <w:sz w:val="24"/>
                        </w:rPr>
                      </w:pPr>
                      <w:r>
                        <w:rPr>
                          <w:sz w:val="24"/>
                        </w:rPr>
                        <w:t xml:space="preserve">The van has an angled transition from the roof to the side, this is where the aluminum track will be placed. This transition is about 3” wide and the aluminum track is only 1” wide and will be placed along the bottom of this transition. Using a stepladder, look at the seam above the door, notice the caulk used to seal the body panels together (image 1). 1” of this caulk needs to be shaved down where the track will be placed. </w:t>
                      </w:r>
                    </w:p>
                  </w:txbxContent>
                </v:textbox>
                <w10:wrap type="tight" anchorx="page" anchory="page"/>
              </v:shape>
            </w:pict>
          </mc:Fallback>
        </mc:AlternateContent>
      </w:r>
      <w:r w:rsidR="003132BD">
        <w:rPr>
          <w:noProof/>
        </w:rPr>
        <mc:AlternateContent>
          <mc:Choice Requires="wps">
            <w:drawing>
              <wp:anchor distT="0" distB="0" distL="114300" distR="114300" simplePos="0" relativeHeight="251667491" behindDoc="0" locked="0" layoutInCell="1" allowOverlap="1" wp14:anchorId="2D0B9595" wp14:editId="7C758C6E">
                <wp:simplePos x="0" y="0"/>
                <wp:positionH relativeFrom="page">
                  <wp:posOffset>5137150</wp:posOffset>
                </wp:positionH>
                <wp:positionV relativeFrom="page">
                  <wp:posOffset>8867140</wp:posOffset>
                </wp:positionV>
                <wp:extent cx="2018665" cy="593090"/>
                <wp:effectExtent l="0" t="0" r="13335" b="16510"/>
                <wp:wrapTight wrapText="bothSides">
                  <wp:wrapPolygon edited="0">
                    <wp:start x="0" y="0"/>
                    <wp:lineTo x="0" y="21276"/>
                    <wp:lineTo x="21471" y="21276"/>
                    <wp:lineTo x="21471" y="0"/>
                    <wp:lineTo x="0" y="0"/>
                  </wp:wrapPolygon>
                </wp:wrapTight>
                <wp:docPr id="7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8CB11FB" w14:textId="41F1651F" w:rsidR="00D775B7" w:rsidRDefault="00D775B7" w:rsidP="00227358">
                            <w:pPr>
                              <w:pStyle w:val="BlockText"/>
                            </w:pPr>
                            <w:r>
                              <w:t>Use the short track to test fit to make sure enough caulk was removed. Be careful not to scratch paint.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1" type="#_x0000_t202" style="position:absolute;margin-left:404.5pt;margin-top:698.2pt;width:158.95pt;height:46.7pt;z-index:2516674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" mv:complextextbox="1" filled="f" stroked="f">
                <v:textbox inset="0,0,0,0">
                  <w:txbxContent>
                    <w:p w14:paraId="58CB11FB" w14:textId="41F1651F" w:rsidR="00D775B7" w:rsidRDefault="00D775B7" w:rsidP="00227358">
                      <w:pPr>
                        <w:pStyle w:val="BlockText"/>
                      </w:pPr>
                      <w:r>
                        <w:t>Use the short track to test fit to make sure enough caulk was removed. Be careful not to scratch paint.</w:t>
                      </w:r>
                    </w:p>
                  </w:txbxContent>
                </v:textbox>
                <w10:wrap type="tight" anchorx="page" anchory="page"/>
              </v:shape>
            </w:pict>
          </mc:Fallback>
        </mc:AlternateContent>
      </w:r>
      <w:r w:rsidR="003132BD">
        <w:rPr>
          <w:noProof/>
        </w:rPr>
        <w:drawing>
          <wp:anchor distT="0" distB="0" distL="114300" distR="114300" simplePos="0" relativeHeight="251667460" behindDoc="0" locked="0" layoutInCell="1" allowOverlap="1" wp14:anchorId="4F720FFC" wp14:editId="6C39FB85">
            <wp:simplePos x="0" y="0"/>
            <wp:positionH relativeFrom="page">
              <wp:posOffset>5031740</wp:posOffset>
            </wp:positionH>
            <wp:positionV relativeFrom="page">
              <wp:posOffset>8778875</wp:posOffset>
            </wp:positionV>
            <wp:extent cx="2286000" cy="828040"/>
            <wp:effectExtent l="0" t="0" r="0" b="10160"/>
            <wp:wrapTight wrapText="bothSides">
              <wp:wrapPolygon edited="0">
                <wp:start x="0" y="0"/>
                <wp:lineTo x="0" y="21202"/>
                <wp:lineTo x="21360" y="21202"/>
                <wp:lineTo x="21360" y="0"/>
                <wp:lineTo x="0" y="0"/>
              </wp:wrapPolygon>
            </wp:wrapTight>
            <wp:docPr id="132" name="Picture 27" descr="FLASH 5-07: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27" descr="FLASH 5-07:Transparent.png"/>
                    <pic:cNvPicPr>
                      <a:picLocks noChangeAspect="1" noChangeArrowheads="1"/>
                    </pic:cNvPicPr>
                  </pic:nvPicPr>
                  <pic:blipFill>
                    <a:blip r:embed="rId9"/>
                    <a:srcRect/>
                    <a:stretch>
                      <a:fillRect/>
                    </a:stretch>
                  </pic:blipFill>
                  <pic:spPr bwMode="auto">
                    <a:xfrm flipV="1">
                      <a:off x="0" y="0"/>
                      <a:ext cx="2286000" cy="828040"/>
                    </a:xfrm>
                    <a:prstGeom prst="round2SameRect">
                      <a:avLst/>
                    </a:prstGeom>
                    <a:solidFill>
                      <a:schemeClr val="accent3"/>
                    </a:solidFill>
                    <a:ln w="9525">
                      <a:noFill/>
                      <a:miter lim="800000"/>
                      <a:headEnd/>
                      <a:tailEnd/>
                    </a:ln>
                  </pic:spPr>
                </pic:pic>
              </a:graphicData>
            </a:graphic>
            <wp14:sizeRelV relativeFrom="margin">
              <wp14:pctHeight>0</wp14:pctHeight>
            </wp14:sizeRelV>
          </wp:anchor>
        </w:drawing>
      </w:r>
      <w:r w:rsidR="00A274C8">
        <w:rPr>
          <w:noProof/>
        </w:rPr>
        <w:drawing>
          <wp:anchor distT="0" distB="0" distL="114300" distR="114300" simplePos="0" relativeHeight="251667538" behindDoc="0" locked="0" layoutInCell="1" allowOverlap="1" wp14:anchorId="1C8AB046" wp14:editId="1A387827">
            <wp:simplePos x="0" y="0"/>
            <wp:positionH relativeFrom="page">
              <wp:posOffset>5031740</wp:posOffset>
            </wp:positionH>
            <wp:positionV relativeFrom="page">
              <wp:posOffset>7353935</wp:posOffset>
            </wp:positionV>
            <wp:extent cx="2283460" cy="1250315"/>
            <wp:effectExtent l="0" t="0" r="2540" b="0"/>
            <wp:wrapTight wrapText="bothSides">
              <wp:wrapPolygon edited="0">
                <wp:start x="0" y="0"/>
                <wp:lineTo x="0" y="21062"/>
                <wp:lineTo x="21384" y="21062"/>
                <wp:lineTo x="21384" y="0"/>
                <wp:lineTo x="0" y="0"/>
              </wp:wrapPolygon>
            </wp:wrapTight>
            <wp:docPr id="1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rill piccs:42-16846502.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flipH="1" flipV="1">
                      <a:off x="0" y="0"/>
                      <a:ext cx="2283460" cy="12503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274C8">
        <w:rPr>
          <w:noProof/>
        </w:rPr>
        <w:drawing>
          <wp:anchor distT="0" distB="0" distL="118745" distR="118745" simplePos="0" relativeHeight="251667462" behindDoc="0" locked="0" layoutInCell="0" allowOverlap="1" wp14:anchorId="3006E654" wp14:editId="612B9483">
            <wp:simplePos x="0" y="0"/>
            <wp:positionH relativeFrom="page">
              <wp:posOffset>5031740</wp:posOffset>
            </wp:positionH>
            <wp:positionV relativeFrom="page">
              <wp:posOffset>6339840</wp:posOffset>
            </wp:positionV>
            <wp:extent cx="2286000" cy="860425"/>
            <wp:effectExtent l="0" t="0" r="0" b="3175"/>
            <wp:wrapTight wrapText="bothSides">
              <wp:wrapPolygon edited="0">
                <wp:start x="0" y="0"/>
                <wp:lineTo x="0" y="21042"/>
                <wp:lineTo x="21360" y="21042"/>
                <wp:lineTo x="21360" y="0"/>
                <wp:lineTo x="0" y="0"/>
              </wp:wrapPolygon>
            </wp:wrapTight>
            <wp:docPr id="129" name="Picture 129" descr="FLASH 5-07: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LASH 5-07:Transparent.png"/>
                    <pic:cNvPicPr>
                      <a:picLocks noChangeAspect="1" noChangeArrowheads="1"/>
                    </pic:cNvPicPr>
                  </pic:nvPicPr>
                  <pic:blipFill>
                    <a:blip r:embed="rId9"/>
                    <a:srcRect/>
                    <a:stretch>
                      <a:fillRect/>
                    </a:stretch>
                  </pic:blipFill>
                  <pic:spPr bwMode="auto">
                    <a:xfrm flipV="1">
                      <a:off x="0" y="0"/>
                      <a:ext cx="2286000" cy="860425"/>
                    </a:xfrm>
                    <a:prstGeom prst="rect">
                      <a:avLst/>
                    </a:prstGeom>
                    <a:solidFill>
                      <a:srgbClr val="95A1AD"/>
                    </a:solidFill>
                    <a:ln w="9525">
                      <a:noFill/>
                      <a:miter lim="800000"/>
                      <a:headEnd/>
                      <a:tailEnd/>
                    </a:ln>
                  </pic:spPr>
                </pic:pic>
              </a:graphicData>
            </a:graphic>
            <wp14:sizeRelV relativeFrom="margin">
              <wp14:pctHeight>0</wp14:pctHeight>
            </wp14:sizeRelV>
          </wp:anchor>
        </w:drawing>
      </w:r>
      <w:r w:rsidR="00A510B2">
        <w:rPr>
          <w:noProof/>
        </w:rPr>
        <mc:AlternateContent>
          <mc:Choice Requires="wpg">
            <w:drawing>
              <wp:anchor distT="0" distB="0" distL="114300" distR="114300" simplePos="0" relativeHeight="251667488" behindDoc="0" locked="0" layoutInCell="1" allowOverlap="1" wp14:anchorId="45D2A222" wp14:editId="3FAD1F1E">
                <wp:simplePos x="0" y="0"/>
                <wp:positionH relativeFrom="page">
                  <wp:posOffset>5137150</wp:posOffset>
                </wp:positionH>
                <wp:positionV relativeFrom="page">
                  <wp:posOffset>6454140</wp:posOffset>
                </wp:positionV>
                <wp:extent cx="2018665" cy="684530"/>
                <wp:effectExtent l="0" t="0" r="13335" b="1270"/>
                <wp:wrapThrough wrapText="bothSides">
                  <wp:wrapPolygon edited="0">
                    <wp:start x="0" y="0"/>
                    <wp:lineTo x="0" y="20839"/>
                    <wp:lineTo x="21471" y="20839"/>
                    <wp:lineTo x="21471"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2018665" cy="684530"/>
                          <a:chOff x="0" y="0"/>
                          <a:chExt cx="2018665" cy="684530"/>
                        </a:xfrm>
                        <a:extLst>
                          <a:ext uri="{0CCBE362-F206-4b92-989A-16890622DB6E}">
                            <ma14:wrappingTextBoxFlag xmlns:ma14="http://schemas.microsoft.com/office/mac/drawingml/2011/main" val="1"/>
                          </a:ext>
                        </a:extLst>
                      </wpg:grpSpPr>
                      <wps:wsp>
                        <wps:cNvPr id="68" name="Text Box 69"/>
                        <wps:cNvSpPr txBox="1">
                          <a:spLocks noChangeArrowheads="1"/>
                        </wps:cNvSpPr>
                        <wps:spPr bwMode="auto">
                          <a:xfrm>
                            <a:off x="0" y="0"/>
                            <a:ext cx="201866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 name="Text Box 2"/>
                        <wps:cNvSpPr txBox="1"/>
                        <wps:spPr>
                          <a:xfrm>
                            <a:off x="0" y="0"/>
                            <a:ext cx="2018665" cy="156210"/>
                          </a:xfrm>
                          <a:prstGeom prst="rect">
                            <a:avLst/>
                          </a:prstGeom>
                          <a:noFill/>
                          <a:ln>
                            <a:noFill/>
                          </a:ln>
                          <a:effectLst/>
                          <a:extLst>
                            <a:ext uri="{C572A759-6A51-4108-AA02-DFA0A04FC94B}">
                              <ma14:wrappingTextBoxFlag xmlns:ma14="http://schemas.microsoft.com/office/mac/drawingml/2011/main"/>
                            </a:ext>
                          </a:extLst>
                        </wps:spPr>
                        <wps:txbx id="7">
                          <w:txbxContent>
                            <w:p w14:paraId="3C8BF173" w14:textId="44362F40" w:rsidR="00D775B7" w:rsidRDefault="00D775B7" w:rsidP="00227358">
                              <w:pPr>
                                <w:pStyle w:val="BlockText"/>
                              </w:pPr>
                              <w:r>
                                <w:t>The caulk on the van above the sliding door needs to be shaved down so that the track will lay flat on the van. Shave by using a razor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0" y="154940"/>
                            <a:ext cx="2018665" cy="15621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0" y="309880"/>
                            <a:ext cx="2018665" cy="374650"/>
                          </a:xfrm>
                          <a:prstGeom prst="rect">
                            <a:avLst/>
                          </a:prstGeom>
                          <a:noFill/>
                          <a:ln>
                            <a:noFill/>
                          </a:ln>
                          <a:effectLst/>
                          <a:extLst>
                            <a:ext uri="{C572A759-6A51-4108-AA02-DFA0A04FC94B}">
                              <ma14:wrappingTextBoxFlag xmlns:ma14="http://schemas.microsoft.com/office/mac/drawingml/2011/main"/>
                            </a:ext>
                          </a:extLst>
                        </wps:spPr>
                        <wps:linkedTxbx id="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8" o:spid="_x0000_s1032" style="position:absolute;margin-left:404.5pt;margin-top:508.2pt;width:158.95pt;height:53.9pt;z-index:251667488;mso-position-horizontal-relative:page;mso-position-vertical-relative:page" coordsize="2018665,6845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" mv:complextextbox="1">
                <v:shape id="Text Box 69" o:spid="_x0000_s1033" type="#_x0000_t202" style="position:absolute;width:2018665;height:683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1ZHvwAAA&#10;ANsAAAAPAAAAZHJzL2Rvd25yZXYueG1sRE/NisIwEL4LvkMYYS+ypgpKqUaRXQqLiGLXBxiasSk2&#10;k9LE2n37zUHw+PH9b3aDbURPna8dK5jPEhDEpdM1Vwquv/lnCsIHZI2NY1LwRx522/Fog5l2T75Q&#10;X4RKxBD2GSowIbSZlL40ZNHPXEscuZvrLIYIu0rqDp8x3DZykSQrabHm2GCwpS9D5b14WAWL62F5&#10;LNr+IL/ztD7nZhq4PCn1MRn2axCBhvAWv9w/WsEqjo1f4g+Q2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1ZHvwAAAANsAAAAPAAAAAAAAAAAAAAAAAJcCAABkcnMvZG93bnJl&#10;di54bWxQSwUGAAAAAAQABAD1AAAAhAMAAAAA&#10;" mv:complextextbox="1" filled="f" stroked="f">
                  <v:textbox inset="0,0,0,0"/>
                </v:shape>
                <v:shape id="Text Box 2" o:spid="_x0000_s1034" type="#_x0000_t202" style="position:absolute;width:20186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5" inset="0,0,0,0">
                    <w:txbxContent>
                      <w:p w14:paraId="3C8BF173" w14:textId="44362F40" w:rsidR="00D775B7" w:rsidRDefault="00D775B7" w:rsidP="00227358">
                        <w:pPr>
                          <w:pStyle w:val="BlockText"/>
                        </w:pPr>
                        <w:r>
                          <w:t>The caulk on the van above the sliding door needs to be shaved down so that the track will lay flat on the van. Shave by using a razor blade.</w:t>
                        </w:r>
                      </w:p>
                    </w:txbxContent>
                  </v:textbox>
                </v:shape>
                <v:shape id="Text Box 5" o:spid="_x0000_s1035" type="#_x0000_t202" style="position:absolute;top:154940;width:201866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7" inset="0,0,0,0">
                    <w:txbxContent/>
                  </v:textbox>
                </v:shape>
                <v:shape id="Text Box 7" o:spid="_x0000_s1036" type="#_x0000_t202" style="position:absolute;top:309880;width:2018665;height:374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inset="0,0,0,0">
                    <w:txbxContent/>
                  </v:textbox>
                </v:shape>
                <w10:wrap type="through" anchorx="page" anchory="page"/>
              </v:group>
            </w:pict>
          </mc:Fallback>
        </mc:AlternateContent>
      </w:r>
      <w:r w:rsidR="00227358">
        <w:rPr>
          <w:noProof/>
        </w:rPr>
        <mc:AlternateContent>
          <mc:Choice Requires="wps">
            <w:drawing>
              <wp:anchor distT="0" distB="0" distL="114300" distR="114300" simplePos="0" relativeHeight="251667487" behindDoc="0" locked="0" layoutInCell="1" allowOverlap="1" wp14:anchorId="22CC88B0" wp14:editId="094B32B7">
                <wp:simplePos x="0" y="0"/>
                <wp:positionH relativeFrom="page">
                  <wp:posOffset>456565</wp:posOffset>
                </wp:positionH>
                <wp:positionV relativeFrom="page">
                  <wp:posOffset>5230495</wp:posOffset>
                </wp:positionV>
                <wp:extent cx="4360545" cy="776605"/>
                <wp:effectExtent l="0" t="0" r="8255" b="10795"/>
                <wp:wrapNone/>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0545" cy="776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66CD259" w14:textId="77777777" w:rsidR="00D775B7" w:rsidRDefault="00D775B7" w:rsidP="00227358">
                            <w:pPr>
                              <w:pStyle w:val="Heading1"/>
                            </w:pPr>
                            <w:r>
                              <w:t>Installation of Aluminum Track on the Van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7" type="#_x0000_t202" style="position:absolute;margin-left:35.95pt;margin-top:411.85pt;width:343.35pt;height:61.15pt;z-index:2516674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" filled="f" stroked="f">
                <v:textbox inset="0,0,0,0">
                  <w:txbxContent>
                    <w:p w14:paraId="366CD259" w14:textId="77777777" w:rsidR="00D775B7" w:rsidRDefault="00D775B7" w:rsidP="00227358">
                      <w:pPr>
                        <w:pStyle w:val="Heading1"/>
                      </w:pPr>
                      <w:r>
                        <w:t>Installation of Aluminum Track on the Van</w:t>
                      </w:r>
                    </w:p>
                  </w:txbxContent>
                </v:textbox>
                <w10:wrap anchorx="page" anchory="page"/>
              </v:shape>
            </w:pict>
          </mc:Fallback>
        </mc:AlternateContent>
      </w:r>
      <w:r w:rsidR="00227358">
        <w:rPr>
          <w:noProof/>
        </w:rPr>
        <w:drawing>
          <wp:anchor distT="0" distB="0" distL="118745" distR="118745" simplePos="0" relativeHeight="251667537" behindDoc="0" locked="0" layoutInCell="0" allowOverlap="1" wp14:anchorId="03369770" wp14:editId="24E54D8E">
            <wp:simplePos x="0" y="0"/>
            <wp:positionH relativeFrom="page">
              <wp:posOffset>5031740</wp:posOffset>
            </wp:positionH>
            <wp:positionV relativeFrom="page">
              <wp:posOffset>5111115</wp:posOffset>
            </wp:positionV>
            <wp:extent cx="2283460" cy="1125220"/>
            <wp:effectExtent l="177800" t="177800" r="383540" b="373380"/>
            <wp:wrapTight wrapText="bothSides">
              <wp:wrapPolygon edited="0">
                <wp:start x="1201" y="-3413"/>
                <wp:lineTo x="-1682" y="-2438"/>
                <wp:lineTo x="-1682" y="22916"/>
                <wp:lineTo x="1442" y="28280"/>
                <wp:lineTo x="21624" y="28280"/>
                <wp:lineTo x="21864" y="27305"/>
                <wp:lineTo x="24988" y="21454"/>
                <wp:lineTo x="24988" y="4876"/>
                <wp:lineTo x="22345" y="-2438"/>
                <wp:lineTo x="22105" y="-3413"/>
                <wp:lineTo x="1201" y="-3413"/>
              </wp:wrapPolygon>
            </wp:wrapTight>
            <wp:docPr id="1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 descr="::thrill piccs:42-17686269.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flipV="1">
                      <a:off x="0" y="0"/>
                      <a:ext cx="2283460" cy="11252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00A510B2">
        <w:rPr>
          <w:noProof/>
        </w:rPr>
        <w:pict w14:anchorId="1386508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5" type="#_x0000_t136" style="position:absolute;margin-left:87.1pt;margin-top:318.6pt;width:168pt;height:56pt;rotation:-1015052fd;z-index:251667536;mso-wrap-edited:f;mso-position-horizontal-relative:page;mso-position-vertical-relative:page" fillcolor="#eeece1" stroked="f" strokecolor="#1f497d" strokeweight="1.25pt">
            <v:shadow color="#d8d8d8" offset=",1pt" offset2=",-2pt"/>
            <v:textpath style="font-family:&quot;Calibri&quot;;font-size:12pt;v-text-kern:t" trim="t" fitpath="t" string="Installation of a tarp can increase &#10;the living space for your van! &#10;Use it for shade or rain protection &#10;during your Adventures!"/>
            <w10:wrap anchorx="page" anchory="page"/>
          </v:shape>
        </w:pict>
      </w:r>
      <w:r w:rsidR="00947013">
        <w:rPr>
          <w:noProof/>
        </w:rPr>
        <mc:AlternateContent>
          <mc:Choice Requires="wps">
            <w:drawing>
              <wp:anchor distT="0" distB="0" distL="114300" distR="114300" simplePos="0" relativeHeight="251667534" behindDoc="0" locked="0" layoutInCell="1" allowOverlap="1" wp14:anchorId="145552AF" wp14:editId="2851D21A">
                <wp:simplePos x="0" y="0"/>
                <wp:positionH relativeFrom="page">
                  <wp:posOffset>653415</wp:posOffset>
                </wp:positionH>
                <wp:positionV relativeFrom="page">
                  <wp:posOffset>2786380</wp:posOffset>
                </wp:positionV>
                <wp:extent cx="2953385" cy="2242820"/>
                <wp:effectExtent l="0" t="0" r="0" b="0"/>
                <wp:wrapNone/>
                <wp:docPr id="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3385" cy="2242820"/>
                        </a:xfrm>
                        <a:custGeom>
                          <a:avLst/>
                          <a:gdLst>
                            <a:gd name="T0" fmla="*/ 801 w 6171"/>
                            <a:gd name="T1" fmla="*/ 3532 h 3532"/>
                            <a:gd name="T2" fmla="*/ 0 w 6171"/>
                            <a:gd name="T3" fmla="*/ 1349 h 3532"/>
                            <a:gd name="T4" fmla="*/ 4777 w 6171"/>
                            <a:gd name="T5" fmla="*/ 0 h 3532"/>
                            <a:gd name="T6" fmla="*/ 6171 w 6171"/>
                            <a:gd name="T7" fmla="*/ 3532 h 3532"/>
                            <a:gd name="T8" fmla="*/ 801 w 6171"/>
                            <a:gd name="T9" fmla="*/ 3532 h 3532"/>
                          </a:gdLst>
                          <a:ahLst/>
                          <a:cxnLst>
                            <a:cxn ang="0">
                              <a:pos x="T0" y="T1"/>
                            </a:cxn>
                            <a:cxn ang="0">
                              <a:pos x="T2" y="T3"/>
                            </a:cxn>
                            <a:cxn ang="0">
                              <a:pos x="T4" y="T5"/>
                            </a:cxn>
                            <a:cxn ang="0">
                              <a:pos x="T6" y="T7"/>
                            </a:cxn>
                            <a:cxn ang="0">
                              <a:pos x="T8" y="T9"/>
                            </a:cxn>
                          </a:cxnLst>
                          <a:rect l="0" t="0" r="r" b="b"/>
                          <a:pathLst>
                            <a:path w="6171" h="3532">
                              <a:moveTo>
                                <a:pt x="801" y="3532"/>
                              </a:moveTo>
                              <a:lnTo>
                                <a:pt x="0" y="1349"/>
                              </a:lnTo>
                              <a:lnTo>
                                <a:pt x="4777" y="0"/>
                              </a:lnTo>
                              <a:lnTo>
                                <a:pt x="6171" y="3532"/>
                              </a:lnTo>
                              <a:lnTo>
                                <a:pt x="801" y="3532"/>
                              </a:lnTo>
                              <a:close/>
                            </a:path>
                          </a:pathLst>
                        </a:custGeom>
                        <a:solidFill>
                          <a:schemeClr val="accent1">
                            <a:lumMod val="100000"/>
                            <a:lumOff val="0"/>
                            <a:alpha val="80000"/>
                          </a:schemeClr>
                        </a:solidFill>
                        <a:ln>
                          <a:noFill/>
                        </a:ln>
                        <a:effectLst/>
                        <a:extLst>
                          <a:ext uri="{91240B29-F687-4f45-9708-019B960494DF}">
                            <a14:hiddenLine xmlns:a14="http://schemas.microsoft.com/office/drawing/2010/main" w="444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168B0329" w14:textId="77777777" w:rsidR="00D775B7" w:rsidRDefault="00D775B7" w:rsidP="0022735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38" style="position:absolute;margin-left:51.45pt;margin-top:219.4pt;width:232.55pt;height:176.6pt;z-index:2516675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71,3532"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" adj="-11796480,,5400" path="m801,3532l0,1349,4777,,6171,3532,801,3532xe" fillcolor="#0d1b4c [3204]" stroked="f" strokecolor="#4a7ebb" strokeweight="3.5pt">
                <v:fill opacity="52428f"/>
                <v:stroke joinstyle="round"/>
                <v:shadow opacity="22938f" mv:blur="38100f" offset="0,2pt"/>
                <v:formulas/>
                <v:path arrowok="t" o:connecttype="custom" o:connectlocs="383351,2242820;0,856615;2286229,0;2953385,2242820;383351,2242820" o:connectangles="0,0,0,0,0" textboxrect="0,0,6171,3532"/>
                <v:textbox inset=",7.2pt,,7.2pt">
                  <w:txbxContent>
                    <w:p w14:paraId="168B0329" w14:textId="77777777" w:rsidR="00D775B7" w:rsidRDefault="00D775B7" w:rsidP="00227358"/>
                  </w:txbxContent>
                </v:textbox>
                <w10:wrap anchorx="page" anchory="page"/>
              </v:shape>
            </w:pict>
          </mc:Fallback>
        </mc:AlternateContent>
      </w:r>
      <w:r w:rsidR="00A510B2">
        <w:rPr>
          <w:noProof/>
        </w:rPr>
        <w:pict w14:anchorId="65F5F0B5">
          <v:shape id="_x0000_s1083" type="#_x0000_t136" style="position:absolute;margin-left:91.8pt;margin-top:270.35pt;width:131.35pt;height:41.25pt;rotation:-1015052fd;z-index:251667535;mso-wrap-edited:f;mso-position-horizontal-relative:page;mso-position-vertical-relative:page" fillcolor="#eeece1" stroked="f" strokecolor="#1f497d" strokeweight="1.25pt">
            <v:shadow color="#d8d8d8" offset=",1pt" offset2=",-2pt"/>
            <v:textpath style="font-family:&quot;Eurostile&quot;;font-size:48pt;v-text-kern:t" trim="t" fitpath="t" string="Relax"/>
            <w10:wrap anchorx="page" anchory="page"/>
          </v:shape>
        </w:pict>
      </w:r>
      <w:r w:rsidR="00947013">
        <w:rPr>
          <w:noProof/>
        </w:rPr>
        <w:drawing>
          <wp:anchor distT="0" distB="0" distL="118745" distR="118745" simplePos="0" relativeHeight="251667533" behindDoc="0" locked="0" layoutInCell="0" allowOverlap="1" wp14:anchorId="2720319D" wp14:editId="191C100E">
            <wp:simplePos x="0" y="0"/>
            <wp:positionH relativeFrom="page">
              <wp:posOffset>457200</wp:posOffset>
            </wp:positionH>
            <wp:positionV relativeFrom="page">
              <wp:posOffset>2154555</wp:posOffset>
            </wp:positionV>
            <wp:extent cx="6858000" cy="2868930"/>
            <wp:effectExtent l="0" t="0" r="0" b="1270"/>
            <wp:wrapTight wrapText="bothSides">
              <wp:wrapPolygon edited="0">
                <wp:start x="880" y="0"/>
                <wp:lineTo x="0" y="956"/>
                <wp:lineTo x="0" y="20462"/>
                <wp:lineTo x="880" y="21418"/>
                <wp:lineTo x="20640" y="21418"/>
                <wp:lineTo x="21520" y="20462"/>
                <wp:lineTo x="21520" y="956"/>
                <wp:lineTo x="20640" y="0"/>
                <wp:lineTo x="880" y="0"/>
              </wp:wrapPolygon>
            </wp:wrapTight>
            <wp:docPr id="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3" descr="::thrill piccs:42-15535422.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858000" cy="2868930"/>
                    </a:xfrm>
                    <a:prstGeom prst="roundRect">
                      <a:avLst/>
                    </a:prstGeom>
                    <a:noFill/>
                    <a:ln w="9525">
                      <a:noFill/>
                      <a:miter lim="800000"/>
                      <a:headEnd/>
                      <a:tailEnd/>
                    </a:ln>
                  </pic:spPr>
                </pic:pic>
              </a:graphicData>
            </a:graphic>
            <wp14:sizeRelV relativeFrom="margin">
              <wp14:pctHeight>0</wp14:pctHeight>
            </wp14:sizeRelV>
          </wp:anchor>
        </w:drawing>
      </w:r>
      <w:r w:rsidR="00947013">
        <w:rPr>
          <w:noProof/>
        </w:rPr>
        <mc:AlternateContent>
          <mc:Choice Requires="wps">
            <w:drawing>
              <wp:anchor distT="0" distB="0" distL="114300" distR="114300" simplePos="0" relativeHeight="251667480" behindDoc="0" locked="0" layoutInCell="0" allowOverlap="1" wp14:anchorId="64A0AF84" wp14:editId="1322F6BA">
                <wp:simplePos x="0" y="0"/>
                <wp:positionH relativeFrom="page">
                  <wp:posOffset>537210</wp:posOffset>
                </wp:positionH>
                <wp:positionV relativeFrom="page">
                  <wp:posOffset>930275</wp:posOffset>
                </wp:positionV>
                <wp:extent cx="4280535" cy="951230"/>
                <wp:effectExtent l="0" t="0" r="12065" b="13970"/>
                <wp:wrapTight wrapText="bothSides">
                  <wp:wrapPolygon edited="0">
                    <wp:start x="0" y="0"/>
                    <wp:lineTo x="0" y="21340"/>
                    <wp:lineTo x="21533" y="21340"/>
                    <wp:lineTo x="21533" y="0"/>
                    <wp:lineTo x="0" y="0"/>
                  </wp:wrapPolygon>
                </wp:wrapTight>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0535"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C9F39E1" w14:textId="77777777" w:rsidR="00D775B7" w:rsidRDefault="00D775B7" w:rsidP="00227358">
                            <w:pPr>
                              <w:pStyle w:val="Title"/>
                            </w:pPr>
                            <w:r>
                              <w:t>Van Tarp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9" type="#_x0000_t202" style="position:absolute;margin-left:42.3pt;margin-top:73.25pt;width:337.05pt;height:74.9pt;z-index:25166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" o:allowincell="f" filled="f" stroked="f">
                <v:textbox inset="0,0,0,0">
                  <w:txbxContent>
                    <w:p w14:paraId="5C9F39E1" w14:textId="77777777" w:rsidR="00D775B7" w:rsidRDefault="00D775B7" w:rsidP="00227358">
                      <w:pPr>
                        <w:pStyle w:val="Title"/>
                      </w:pPr>
                      <w:r>
                        <w:t>Van Tarp</w:t>
                      </w:r>
                    </w:p>
                  </w:txbxContent>
                </v:textbox>
                <w10:wrap type="tight" anchorx="page" anchory="page"/>
              </v:shape>
            </w:pict>
          </mc:Fallback>
        </mc:AlternateContent>
      </w:r>
      <w:r w:rsidR="009054CB">
        <w:rPr>
          <w:noProof/>
        </w:rPr>
        <mc:AlternateContent>
          <mc:Choice Requires="wps">
            <w:drawing>
              <wp:anchor distT="0" distB="0" distL="114300" distR="114300" simplePos="0" relativeHeight="251667494" behindDoc="0" locked="0" layoutInCell="1" allowOverlap="1" wp14:anchorId="39093963" wp14:editId="4E21A9A2">
                <wp:simplePos x="0" y="0"/>
                <wp:positionH relativeFrom="page">
                  <wp:posOffset>3503930</wp:posOffset>
                </wp:positionH>
                <wp:positionV relativeFrom="page">
                  <wp:posOffset>9403715</wp:posOffset>
                </wp:positionV>
                <wp:extent cx="997585" cy="235585"/>
                <wp:effectExtent l="0" t="5715" r="0" b="0"/>
                <wp:wrapNone/>
                <wp:docPr id="7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F5B247B" w14:textId="77777777" w:rsidR="00D775B7" w:rsidRPr="007C3A07" w:rsidRDefault="00D775B7" w:rsidP="00227358">
                            <w:pPr>
                              <w:jc w:val="right"/>
                              <w:rPr>
                                <w:color w:val="C81805" w:themeColor="accent2"/>
                                <w:sz w:val="28"/>
                              </w:rPr>
                            </w:pPr>
                            <w:r w:rsidRPr="007C3A07">
                              <w:rPr>
                                <w:color w:val="C81805" w:themeColor="accent2"/>
                                <w:sz w:val="28"/>
                              </w:rPr>
                              <w:t>pg.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40" type="#_x0000_t202" style="position:absolute;margin-left:275.9pt;margin-top:740.45pt;width:78.55pt;height:18.55pt;z-index:2516674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" filled="f" stroked="f">
                <v:stroke o:forcedash="t"/>
                <v:textbox inset="0,0,0,0">
                  <w:txbxContent>
                    <w:p w14:paraId="1F5B247B" w14:textId="77777777" w:rsidR="00D775B7" w:rsidRPr="007C3A07" w:rsidRDefault="00D775B7" w:rsidP="00227358">
                      <w:pPr>
                        <w:jc w:val="right"/>
                        <w:rPr>
                          <w:color w:val="C81805" w:themeColor="accent2"/>
                          <w:sz w:val="28"/>
                        </w:rPr>
                      </w:pPr>
                      <w:r w:rsidRPr="007C3A07">
                        <w:rPr>
                          <w:color w:val="C81805" w:themeColor="accent2"/>
                          <w:sz w:val="28"/>
                        </w:rPr>
                        <w:t>pg.</w:t>
                      </w:r>
                    </w:p>
                  </w:txbxContent>
                </v:textbox>
                <w10:wrap anchorx="page" anchory="page"/>
              </v:shape>
            </w:pict>
          </mc:Fallback>
        </mc:AlternateContent>
      </w:r>
      <w:r w:rsidR="009054CB">
        <w:rPr>
          <w:noProof/>
        </w:rPr>
        <mc:AlternateContent>
          <mc:Choice Requires="wps">
            <w:drawing>
              <wp:anchor distT="0" distB="0" distL="114300" distR="114300" simplePos="0" relativeHeight="251667479" behindDoc="0" locked="0" layoutInCell="0" allowOverlap="1" wp14:anchorId="24716E0A" wp14:editId="1D02CB0E">
                <wp:simplePos x="0" y="0"/>
                <wp:positionH relativeFrom="page">
                  <wp:posOffset>553720</wp:posOffset>
                </wp:positionH>
                <wp:positionV relativeFrom="page">
                  <wp:posOffset>735965</wp:posOffset>
                </wp:positionV>
                <wp:extent cx="4113530" cy="321310"/>
                <wp:effectExtent l="0" t="0" r="1270" b="8890"/>
                <wp:wrapTight wrapText="bothSides">
                  <wp:wrapPolygon edited="0">
                    <wp:start x="0" y="0"/>
                    <wp:lineTo x="0" y="20490"/>
                    <wp:lineTo x="21473" y="20490"/>
                    <wp:lineTo x="21473" y="0"/>
                    <wp:lineTo x="0" y="0"/>
                  </wp:wrapPolygon>
                </wp:wrapTight>
                <wp:docPr id="6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353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FA1D2B3" w14:textId="77777777" w:rsidR="00D775B7" w:rsidRDefault="00D775B7" w:rsidP="00227358">
                            <w:pPr>
                              <w:pStyle w:val="Subtitle"/>
                            </w:pPr>
                            <w:r>
                              <w:t>Dragon Fly Tarps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41" type="#_x0000_t202" style="position:absolute;margin-left:43.6pt;margin-top:57.95pt;width:323.9pt;height:25.3pt;z-index:2516674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" o:allowincell="f" filled="f" stroked="f">
                <v:textbox inset="0,0,0,0">
                  <w:txbxContent>
                    <w:p w14:paraId="4FA1D2B3" w14:textId="77777777" w:rsidR="00D775B7" w:rsidRDefault="00D775B7" w:rsidP="00227358">
                      <w:pPr>
                        <w:pStyle w:val="Subtitle"/>
                      </w:pPr>
                      <w:r>
                        <w:t>Dragon Fly Tarps</w:t>
                      </w:r>
                    </w:p>
                  </w:txbxContent>
                </v:textbox>
                <w10:wrap type="tight" anchorx="page" anchory="page"/>
              </v:shape>
            </w:pict>
          </mc:Fallback>
        </mc:AlternateContent>
      </w:r>
      <w:r w:rsidR="009054CB">
        <w:rPr>
          <w:noProof/>
        </w:rPr>
        <mc:AlternateContent>
          <mc:Choice Requires="wps">
            <w:drawing>
              <wp:anchor distT="0" distB="0" distL="114300" distR="114300" simplePos="0" relativeHeight="251667481" behindDoc="0" locked="0" layoutInCell="0" allowOverlap="1" wp14:anchorId="7D608BAB" wp14:editId="4FCEE005">
                <wp:simplePos x="0" y="0"/>
                <wp:positionH relativeFrom="page">
                  <wp:posOffset>569595</wp:posOffset>
                </wp:positionH>
                <wp:positionV relativeFrom="page">
                  <wp:posOffset>1783715</wp:posOffset>
                </wp:positionV>
                <wp:extent cx="4113530" cy="182880"/>
                <wp:effectExtent l="0" t="0" r="1270" b="20320"/>
                <wp:wrapTight wrapText="bothSides">
                  <wp:wrapPolygon edited="0">
                    <wp:start x="0" y="0"/>
                    <wp:lineTo x="0" y="21000"/>
                    <wp:lineTo x="21473" y="21000"/>
                    <wp:lineTo x="21473" y="0"/>
                    <wp:lineTo x="0" y="0"/>
                  </wp:wrapPolygon>
                </wp:wrapTight>
                <wp:docPr id="6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35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FDF6E9" w14:textId="77777777" w:rsidR="00D775B7" w:rsidRDefault="00D775B7" w:rsidP="00227358">
                            <w:pPr>
                              <w:pStyle w:val="Date"/>
                            </w:pPr>
                            <w:r>
                              <w:t>Installation and Set 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2" type="#_x0000_t202" style="position:absolute;margin-left:44.85pt;margin-top:140.45pt;width:323.9pt;height:14.4pt;z-index:2516674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" o:allowincell="f" filled="f" stroked="f">
                <v:textbox inset="0,0,0,0">
                  <w:txbxContent>
                    <w:p w14:paraId="07FDF6E9" w14:textId="77777777" w:rsidR="00D775B7" w:rsidRDefault="00D775B7" w:rsidP="00227358">
                      <w:pPr>
                        <w:pStyle w:val="Date"/>
                      </w:pPr>
                      <w:r>
                        <w:t>Installation and Set Up</w:t>
                      </w:r>
                    </w:p>
                  </w:txbxContent>
                </v:textbox>
                <w10:wrap type="tight" anchorx="page" anchory="page"/>
              </v:shape>
            </w:pict>
          </mc:Fallback>
        </mc:AlternateContent>
      </w:r>
      <w:r w:rsidR="00663E8C">
        <w:br w:type="page"/>
      </w:r>
      <w:r w:rsidR="00A510B2">
        <w:rPr>
          <w:noProof/>
        </w:rPr>
        <w:lastRenderedPageBreak/>
        <mc:AlternateContent>
          <mc:Choice Requires="wpg">
            <w:drawing>
              <wp:anchor distT="0" distB="0" distL="114300" distR="114300" simplePos="0" relativeHeight="251696218" behindDoc="0" locked="0" layoutInCell="1" allowOverlap="1" wp14:anchorId="1534607F" wp14:editId="762EA884">
                <wp:simplePos x="0" y="0"/>
                <wp:positionH relativeFrom="page">
                  <wp:posOffset>457200</wp:posOffset>
                </wp:positionH>
                <wp:positionV relativeFrom="page">
                  <wp:posOffset>1014095</wp:posOffset>
                </wp:positionV>
                <wp:extent cx="4389120" cy="8588375"/>
                <wp:effectExtent l="0" t="0" r="0" b="22225"/>
                <wp:wrapThrough wrapText="bothSides">
                  <wp:wrapPolygon edited="0">
                    <wp:start x="125" y="0"/>
                    <wp:lineTo x="125" y="21592"/>
                    <wp:lineTo x="21375" y="21592"/>
                    <wp:lineTo x="21375" y="0"/>
                    <wp:lineTo x="125" y="0"/>
                  </wp:wrapPolygon>
                </wp:wrapThrough>
                <wp:docPr id="29" name="Group 29"/>
                <wp:cNvGraphicFramePr/>
                <a:graphic xmlns:a="http://schemas.openxmlformats.org/drawingml/2006/main">
                  <a:graphicData uri="http://schemas.microsoft.com/office/word/2010/wordprocessingGroup">
                    <wpg:wgp>
                      <wpg:cNvGrpSpPr/>
                      <wpg:grpSpPr>
                        <a:xfrm>
                          <a:off x="0" y="0"/>
                          <a:ext cx="4389120" cy="8588375"/>
                          <a:chOff x="0" y="0"/>
                          <a:chExt cx="4389120" cy="8588375"/>
                        </a:xfrm>
                        <a:extLst>
                          <a:ext uri="{0CCBE362-F206-4b92-989A-16890622DB6E}">
                            <ma14:wrappingTextBoxFlag xmlns:ma14="http://schemas.microsoft.com/office/mac/drawingml/2011/main" val="1"/>
                          </a:ext>
                        </a:extLst>
                      </wpg:grpSpPr>
                      <wps:wsp>
                        <wps:cNvPr id="37" name="Text Box 86"/>
                        <wps:cNvSpPr txBox="1">
                          <a:spLocks noChangeArrowheads="1"/>
                        </wps:cNvSpPr>
                        <wps:spPr bwMode="auto">
                          <a:xfrm>
                            <a:off x="0" y="0"/>
                            <a:ext cx="4389120" cy="858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9" name="Text Box 9"/>
                        <wps:cNvSpPr txBox="1"/>
                        <wps:spPr>
                          <a:xfrm>
                            <a:off x="91440" y="0"/>
                            <a:ext cx="4019550" cy="172085"/>
                          </a:xfrm>
                          <a:prstGeom prst="rect">
                            <a:avLst/>
                          </a:prstGeom>
                          <a:noFill/>
                          <a:ln>
                            <a:noFill/>
                          </a:ln>
                          <a:effectLst/>
                          <a:extLst>
                            <a:ext uri="{C572A759-6A51-4108-AA02-DFA0A04FC94B}">
                              <ma14:wrappingTextBoxFlag xmlns:ma14="http://schemas.microsoft.com/office/mac/drawingml/2011/main"/>
                            </a:ext>
                          </a:extLst>
                        </wps:spPr>
                        <wps:txbx id="14">
                          <w:txbxContent>
                            <w:p w14:paraId="26B89EB7" w14:textId="036B2C2E" w:rsidR="00D775B7" w:rsidRDefault="00D775B7" w:rsidP="00663E8C">
                              <w:pPr>
                                <w:pStyle w:val="BodyText"/>
                              </w:pPr>
                              <w:r>
                                <w:t xml:space="preserve">After the caulk has been removed and the track lays flat (image 2), the painted surface needs to be cleaned so that the 3M VHB adhesive tape will bond. Use the Isopropyl Alcohol and the soft cloth to wipe down the transition area where the track will be placed, making sure that there is no dirt or oil residue. </w:t>
                              </w:r>
                            </w:p>
                            <w:p w14:paraId="621A2F53" w14:textId="3BE62A82" w:rsidR="00D775B7" w:rsidRDefault="00D775B7" w:rsidP="00663E8C">
                              <w:pPr>
                                <w:pStyle w:val="BodyText"/>
                              </w:pPr>
                              <w:r>
                                <w:t xml:space="preserve">Once the surface is clean, test fit the aluminum track by using the painters tape, the 2 stepladders and a friend. </w:t>
                              </w:r>
                            </w:p>
                            <w:p w14:paraId="57AB9525" w14:textId="4E5E6F0A" w:rsidR="00D775B7" w:rsidRDefault="00D775B7" w:rsidP="00663E8C">
                              <w:pPr>
                                <w:pStyle w:val="BodyText"/>
                              </w:pPr>
                              <w:r>
                                <w:t>The track is in two sections, the short section goes above the door and starts at the caulked seam just behind the passenger door (image 3), and the long section goes to the back of the van, terminating at the caulk at the back of the van (image 5). Notice that the long section has a stop screwed into the end to prevent the tarp from coming out.</w:t>
                              </w:r>
                            </w:p>
                            <w:p w14:paraId="7BAE8213" w14:textId="7A7DFCF6" w:rsidR="00D775B7" w:rsidRDefault="00D775B7" w:rsidP="00663E8C">
                              <w:pPr>
                                <w:pStyle w:val="BodyText"/>
                              </w:pPr>
                              <w:r>
                                <w:t xml:space="preserve">Using several pieces of Painters tape, tape the aluminum tracks into position, taking care that they are lined up along the bottom edge of the transition and that both sections fit tightly (image 4).  If the track is too long, cut the front of the short track and file the end of the track, making sure that the cut is square. </w:t>
                              </w:r>
                            </w:p>
                            <w:p w14:paraId="10F343ED" w14:textId="70C104DE" w:rsidR="00D775B7" w:rsidRDefault="00D775B7" w:rsidP="00663E8C">
                              <w:pPr>
                                <w:pStyle w:val="BodyText"/>
                              </w:pPr>
                              <w:r>
                                <w:t>Making sure that the fit of the two tracks is tight prevents the tarp from getting snagged when it is pulled through the track.</w:t>
                              </w:r>
                            </w:p>
                            <w:p w14:paraId="586CC4CB" w14:textId="3275BDDB" w:rsidR="00D775B7" w:rsidRPr="00C522AA" w:rsidRDefault="00D775B7" w:rsidP="00663E8C">
                              <w:pPr>
                                <w:pStyle w:val="BodyText"/>
                                <w:rPr>
                                  <w:b/>
                                </w:rPr>
                              </w:pPr>
                              <w:r w:rsidRPr="00C522AA">
                                <w:rPr>
                                  <w:b/>
                                </w:rPr>
                                <w:t>Attaching the</w:t>
                              </w:r>
                              <w:r>
                                <w:rPr>
                                  <w:b/>
                                </w:rPr>
                                <w:t xml:space="preserve"> track:</w:t>
                              </w:r>
                            </w:p>
                            <w:p w14:paraId="4F708140" w14:textId="498A3A01" w:rsidR="00D775B7" w:rsidRPr="009F1BAB" w:rsidRDefault="00D775B7" w:rsidP="00663E8C">
                              <w:pPr>
                                <w:pStyle w:val="BodyText"/>
                                <w:rPr>
                                  <w:b/>
                                  <w:sz w:val="24"/>
                                </w:rPr>
                              </w:pPr>
                              <w:r w:rsidRPr="009F1BAB">
                                <w:rPr>
                                  <w:b/>
                                  <w:sz w:val="24"/>
                                  <w:highlight w:val="yellow"/>
                                </w:rPr>
                                <w:t>Warning: The 3M VHB tape that is on the track is very sticky and strong, this is a one-time stick, make sure the track is where you want it.</w:t>
                              </w:r>
                            </w:p>
                            <w:p w14:paraId="54579767" w14:textId="0FA35E84" w:rsidR="00D775B7" w:rsidRDefault="00D775B7" w:rsidP="00663E8C">
                              <w:pPr>
                                <w:pStyle w:val="BodyText"/>
                              </w:pPr>
                              <w:r>
                                <w:t xml:space="preserve">Starting with the short track and at the front of the vehicle, have a person hold each end of the track and the person at the front begin peeling the backing off of the 3M VHB tape from one side and pull backing of the tape down. This will allow the track to be adhered a small section at a time as the backing is removed. Use very light pressure on the track at this time to stick the track to the van. When all of the backing is off and the track is in position, use firm pressure to make sure that the track is secure. The painters tape may get in the way at this point, so you may want to remove it before beginning. </w:t>
                              </w:r>
                            </w:p>
                            <w:p w14:paraId="069E39DF" w14:textId="098F6ACA" w:rsidR="00D775B7" w:rsidRDefault="00D775B7" w:rsidP="00663E8C">
                              <w:pPr>
                                <w:pStyle w:val="BodyText"/>
                              </w:pPr>
                              <w:r>
                                <w:t>For the long section of track, repeat the process, starting at the front, where the long and short tracks meet, making sure that they touch. Peel the backing off of the 3M VHB tape and slowly pull the backing down while applying light pressure on the track to adhere the track. Use the transition angle of the van to help keep the track straight. When the track is stuck to the van, use firm pressure to make sure the track is adhered.</w:t>
                              </w:r>
                              <w:r w:rsidR="00DD2894">
                                <w:t xml:space="preserve"> I recommend using #8 sheet metal screws to secure the track placed every 8”-10” (see image 5).</w:t>
                              </w:r>
                            </w:p>
                            <w:p w14:paraId="4582977A" w14:textId="23514197" w:rsidR="00D775B7" w:rsidRPr="00DD2894" w:rsidRDefault="00D775B7" w:rsidP="00663E8C">
                              <w:pPr>
                                <w:pStyle w:val="BodyText"/>
                              </w:pPr>
                              <w:r>
                                <w:t>The 3M VHB tape does have a cure time, so allow to set up overnight before installi</w:t>
                              </w:r>
                              <w:bookmarkStart w:id="0" w:name="_GoBack"/>
                              <w:bookmarkEnd w:id="0"/>
                              <w:r>
                                <w:t>ng the tarp.</w:t>
                              </w:r>
                              <w:r w:rsidR="00DD2894">
                                <w:t xml:space="preserve"> </w:t>
                              </w:r>
                              <w:r w:rsidRPr="00871DCF">
                                <w:rPr>
                                  <w:b/>
                                </w:rPr>
                                <w:t xml:space="preserve">The track is now ready for the tarp.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170815"/>
                            <a:ext cx="4006215" cy="171450"/>
                          </a:xfrm>
                          <a:prstGeom prst="rect">
                            <a:avLst/>
                          </a:prstGeom>
                          <a:noFill/>
                          <a:ln>
                            <a:noFill/>
                          </a:ln>
                          <a:effectLst/>
                          <a:extLst>
                            <a:ext uri="{C572A759-6A51-4108-AA02-DFA0A04FC94B}">
                              <ma14:wrappingTextBoxFlag xmlns:ma14="http://schemas.microsoft.com/office/mac/drawingml/2011/main"/>
                            </a:ext>
                          </a:extLst>
                        </wps:spPr>
                        <wps:linkedTxbx id="1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340995"/>
                            <a:ext cx="4006215" cy="172085"/>
                          </a:xfrm>
                          <a:prstGeom prst="rect">
                            <a:avLst/>
                          </a:prstGeom>
                          <a:noFill/>
                          <a:ln>
                            <a:noFill/>
                          </a:ln>
                          <a:effectLst/>
                          <a:extLst>
                            <a:ext uri="{C572A759-6A51-4108-AA02-DFA0A04FC94B}">
                              <ma14:wrappingTextBoxFlag xmlns:ma14="http://schemas.microsoft.com/office/mac/drawingml/2011/main"/>
                            </a:ext>
                          </a:extLst>
                        </wps:spPr>
                        <wps:linkedTxbx id="1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511810"/>
                            <a:ext cx="4006215" cy="171450"/>
                          </a:xfrm>
                          <a:prstGeom prst="rect">
                            <a:avLst/>
                          </a:prstGeom>
                          <a:noFill/>
                          <a:ln>
                            <a:noFill/>
                          </a:ln>
                          <a:effectLst/>
                          <a:extLst>
                            <a:ext uri="{C572A759-6A51-4108-AA02-DFA0A04FC94B}">
                              <ma14:wrappingTextBoxFlag xmlns:ma14="http://schemas.microsoft.com/office/mac/drawingml/2011/main"/>
                            </a:ext>
                          </a:extLst>
                        </wps:spPr>
                        <wps:linkedTxbx id="1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681990"/>
                            <a:ext cx="4006215" cy="311785"/>
                          </a:xfrm>
                          <a:prstGeom prst="rect">
                            <a:avLst/>
                          </a:prstGeom>
                          <a:noFill/>
                          <a:ln>
                            <a:noFill/>
                          </a:ln>
                          <a:effectLst/>
                          <a:extLst>
                            <a:ext uri="{C572A759-6A51-4108-AA02-DFA0A04FC94B}">
                              <ma14:wrappingTextBoxFlag xmlns:ma14="http://schemas.microsoft.com/office/mac/drawingml/2011/main"/>
                            </a:ext>
                          </a:extLst>
                        </wps:spPr>
                        <wps:linkedTxbx id="1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992505"/>
                            <a:ext cx="4006215" cy="171450"/>
                          </a:xfrm>
                          <a:prstGeom prst="rect">
                            <a:avLst/>
                          </a:prstGeom>
                          <a:noFill/>
                          <a:ln>
                            <a:noFill/>
                          </a:ln>
                          <a:effectLst/>
                          <a:extLst>
                            <a:ext uri="{C572A759-6A51-4108-AA02-DFA0A04FC94B}">
                              <ma14:wrappingTextBoxFlag xmlns:ma14="http://schemas.microsoft.com/office/mac/drawingml/2011/main"/>
                            </a:ext>
                          </a:extLst>
                        </wps:spPr>
                        <wps:linkedTxbx id="1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1162685"/>
                            <a:ext cx="4039235" cy="311785"/>
                          </a:xfrm>
                          <a:prstGeom prst="rect">
                            <a:avLst/>
                          </a:prstGeom>
                          <a:noFill/>
                          <a:ln>
                            <a:noFill/>
                          </a:ln>
                          <a:effectLst/>
                          <a:extLst>
                            <a:ext uri="{C572A759-6A51-4108-AA02-DFA0A04FC94B}">
                              <ma14:wrappingTextBoxFlag xmlns:ma14="http://schemas.microsoft.com/office/mac/drawingml/2011/main"/>
                            </a:ext>
                          </a:extLst>
                        </wps:spPr>
                        <wps:linkedTxbx id="1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1473200"/>
                            <a:ext cx="4206240" cy="171450"/>
                          </a:xfrm>
                          <a:prstGeom prst="rect">
                            <a:avLst/>
                          </a:prstGeom>
                          <a:noFill/>
                          <a:ln>
                            <a:noFill/>
                          </a:ln>
                          <a:effectLst/>
                          <a:extLst>
                            <a:ext uri="{C572A759-6A51-4108-AA02-DFA0A04FC94B}">
                              <ma14:wrappingTextBoxFlag xmlns:ma14="http://schemas.microsoft.com/office/mac/drawingml/2011/main"/>
                            </a:ext>
                          </a:extLst>
                        </wps:spPr>
                        <wps:linkedTxbx id="1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1643380"/>
                            <a:ext cx="4206240" cy="172085"/>
                          </a:xfrm>
                          <a:prstGeom prst="rect">
                            <a:avLst/>
                          </a:prstGeom>
                          <a:noFill/>
                          <a:ln>
                            <a:noFill/>
                          </a:ln>
                          <a:effectLst/>
                          <a:extLst>
                            <a:ext uri="{C572A759-6A51-4108-AA02-DFA0A04FC94B}">
                              <ma14:wrappingTextBoxFlag xmlns:ma14="http://schemas.microsoft.com/office/mac/drawingml/2011/main"/>
                            </a:ext>
                          </a:extLst>
                        </wps:spPr>
                        <wps:linkedTxbx id="1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91440" y="1814195"/>
                            <a:ext cx="4206240" cy="652780"/>
                          </a:xfrm>
                          <a:prstGeom prst="rect">
                            <a:avLst/>
                          </a:prstGeom>
                          <a:noFill/>
                          <a:ln>
                            <a:noFill/>
                          </a:ln>
                          <a:effectLst/>
                          <a:extLst>
                            <a:ext uri="{C572A759-6A51-4108-AA02-DFA0A04FC94B}">
                              <ma14:wrappingTextBoxFlag xmlns:ma14="http://schemas.microsoft.com/office/mac/drawingml/2011/main"/>
                            </a:ext>
                          </a:extLst>
                        </wps:spPr>
                        <wps:linkedTxbx id="1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2465705"/>
                            <a:ext cx="4206240" cy="993140"/>
                          </a:xfrm>
                          <a:prstGeom prst="rect">
                            <a:avLst/>
                          </a:prstGeom>
                          <a:noFill/>
                          <a:ln>
                            <a:noFill/>
                          </a:ln>
                          <a:effectLst/>
                          <a:extLst>
                            <a:ext uri="{C572A759-6A51-4108-AA02-DFA0A04FC94B}">
                              <ma14:wrappingTextBoxFlag xmlns:ma14="http://schemas.microsoft.com/office/mac/drawingml/2011/main"/>
                            </a:ext>
                          </a:extLst>
                        </wps:spPr>
                        <wps:linkedTxbx id="1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3457575"/>
                            <a:ext cx="4206240" cy="482600"/>
                          </a:xfrm>
                          <a:prstGeom prst="rect">
                            <a:avLst/>
                          </a:prstGeom>
                          <a:noFill/>
                          <a:ln>
                            <a:noFill/>
                          </a:ln>
                          <a:effectLst/>
                          <a:extLst>
                            <a:ext uri="{C572A759-6A51-4108-AA02-DFA0A04FC94B}">
                              <ma14:wrappingTextBoxFlag xmlns:ma14="http://schemas.microsoft.com/office/mac/drawingml/2011/main"/>
                            </a:ext>
                          </a:extLst>
                        </wps:spPr>
                        <wps:linkedTxbx id="1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3938905"/>
                            <a:ext cx="4206240" cy="311150"/>
                          </a:xfrm>
                          <a:prstGeom prst="rect">
                            <a:avLst/>
                          </a:prstGeom>
                          <a:noFill/>
                          <a:ln>
                            <a:noFill/>
                          </a:ln>
                          <a:effectLst/>
                          <a:extLst>
                            <a:ext uri="{C572A759-6A51-4108-AA02-DFA0A04FC94B}">
                              <ma14:wrappingTextBoxFlag xmlns:ma14="http://schemas.microsoft.com/office/mac/drawingml/2011/main"/>
                            </a:ext>
                          </a:extLst>
                        </wps:spPr>
                        <wps:linkedTxbx id="1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4248785"/>
                            <a:ext cx="4206240" cy="699135"/>
                          </a:xfrm>
                          <a:prstGeom prst="rect">
                            <a:avLst/>
                          </a:prstGeom>
                          <a:noFill/>
                          <a:ln>
                            <a:noFill/>
                          </a:ln>
                          <a:effectLst/>
                          <a:extLst>
                            <a:ext uri="{C572A759-6A51-4108-AA02-DFA0A04FC94B}">
                              <ma14:wrappingTextBoxFlag xmlns:ma14="http://schemas.microsoft.com/office/mac/drawingml/2011/main"/>
                            </a:ext>
                          </a:extLst>
                        </wps:spPr>
                        <wps:linkedTxbx id="1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4946650"/>
                            <a:ext cx="4206240" cy="1675765"/>
                          </a:xfrm>
                          <a:prstGeom prst="rect">
                            <a:avLst/>
                          </a:prstGeom>
                          <a:noFill/>
                          <a:ln>
                            <a:noFill/>
                          </a:ln>
                          <a:effectLst/>
                          <a:extLst>
                            <a:ext uri="{C572A759-6A51-4108-AA02-DFA0A04FC94B}">
                              <ma14:wrappingTextBoxFlag xmlns:ma14="http://schemas.microsoft.com/office/mac/drawingml/2011/main"/>
                            </a:ext>
                          </a:extLst>
                        </wps:spPr>
                        <wps:linkedTxbx id="1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6621145"/>
                            <a:ext cx="4206240" cy="1504950"/>
                          </a:xfrm>
                          <a:prstGeom prst="rect">
                            <a:avLst/>
                          </a:prstGeom>
                          <a:noFill/>
                          <a:ln>
                            <a:noFill/>
                          </a:ln>
                          <a:effectLst/>
                          <a:extLst>
                            <a:ext uri="{C572A759-6A51-4108-AA02-DFA0A04FC94B}">
                              <ma14:wrappingTextBoxFlag xmlns:ma14="http://schemas.microsoft.com/office/mac/drawingml/2011/main"/>
                            </a:ext>
                          </a:extLst>
                        </wps:spPr>
                        <wps:linkedTxbx id="1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8124825"/>
                            <a:ext cx="4206240" cy="463550"/>
                          </a:xfrm>
                          <a:prstGeom prst="rect">
                            <a:avLst/>
                          </a:prstGeom>
                          <a:noFill/>
                          <a:ln>
                            <a:noFill/>
                          </a:ln>
                          <a:effectLst/>
                          <a:extLst>
                            <a:ext uri="{C572A759-6A51-4108-AA02-DFA0A04FC94B}">
                              <ma14:wrappingTextBoxFlag xmlns:ma14="http://schemas.microsoft.com/office/mac/drawingml/2011/main"/>
                            </a:ext>
                          </a:extLst>
                        </wps:spPr>
                        <wps:linkedTxbx id="1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9" o:spid="_x0000_s1043" style="position:absolute;margin-left:36pt;margin-top:79.85pt;width:345.6pt;height:676.25pt;z-index:251696218;mso-position-horizontal-relative:page;mso-position-vertical-relative:page" coordsize="4389120,85883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" mv:complextextbox="1">
                <v:shape id="Text Box 86" o:spid="_x0000_s1044" type="#_x0000_t202" style="position:absolute;width:4389120;height:85871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FZjxAAA&#10;ANsAAAAPAAAAZHJzL2Rvd25yZXYueG1sRI9Ba8JAFITvBf/D8gRvdaOCSnSVIAQqWLAqnp/ZZxLM&#10;vk2yW0399d1CweMwM98wy3VnKnGn1pWWFYyGEQjizOqScwWnY/o+B+E8ssbKMin4IQfrVe9tibG2&#10;D/6i+8HnIkDYxaig8L6OpXRZQQbd0NbEwbva1qAPss2lbvER4KaS4yiaSoMlh4UCa9oUlN0O30bB&#10;5/7SPLeRM1Xi03SW7Jvd9dwoNeh3yQKEp86/wv/tD61gMoO/L+EH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8hWY8QAAADbAAAADwAAAAAAAAAAAAAAAACXAgAAZHJzL2Rv&#10;d25yZXYueG1sUEsFBgAAAAAEAAQA9QAAAIgDAAAAAA==&#10;" mv:complextextbox="1" filled="f" stroked="f">
                  <v:textbox inset=",0,,0"/>
                </v:shape>
                <v:shape id="Text Box 9" o:spid="_x0000_s1045" type="#_x0000_t202" style="position:absolute;left:91440;width:4019550;height:1720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3" inset="0,0,0,0">
                    <w:txbxContent>
                      <w:p w14:paraId="26B89EB7" w14:textId="036B2C2E" w:rsidR="00D775B7" w:rsidRDefault="00D775B7" w:rsidP="00663E8C">
                        <w:pPr>
                          <w:pStyle w:val="BodyText"/>
                        </w:pPr>
                        <w:r>
                          <w:t xml:space="preserve">After the caulk has been removed and the track lays flat (image 2), the painted surface needs to be cleaned so that the 3M VHB adhesive tape will bond. Use the Isopropyl Alcohol and the soft cloth to wipe down the transition area where the track will be placed, making sure that there is no dirt or oil residue. </w:t>
                        </w:r>
                      </w:p>
                      <w:p w14:paraId="621A2F53" w14:textId="3BE62A82" w:rsidR="00D775B7" w:rsidRDefault="00D775B7" w:rsidP="00663E8C">
                        <w:pPr>
                          <w:pStyle w:val="BodyText"/>
                        </w:pPr>
                        <w:r>
                          <w:t xml:space="preserve">Once the surface is clean, test fit the aluminum track by using the painters tape, the 2 stepladders and a friend. </w:t>
                        </w:r>
                      </w:p>
                      <w:p w14:paraId="57AB9525" w14:textId="4E5E6F0A" w:rsidR="00D775B7" w:rsidRDefault="00D775B7" w:rsidP="00663E8C">
                        <w:pPr>
                          <w:pStyle w:val="BodyText"/>
                        </w:pPr>
                        <w:r>
                          <w:t>The track is in two sections, the short section goes above the door and starts at the caulked seam just behind the passenger door (image 3), and the long section goes to the back of the van, terminating at the caulk at the back of the van (image 5). Notice that the long section has a stop screwed into the end to prevent the tarp from coming out.</w:t>
                        </w:r>
                      </w:p>
                      <w:p w14:paraId="7BAE8213" w14:textId="7A7DFCF6" w:rsidR="00D775B7" w:rsidRDefault="00D775B7" w:rsidP="00663E8C">
                        <w:pPr>
                          <w:pStyle w:val="BodyText"/>
                        </w:pPr>
                        <w:r>
                          <w:t xml:space="preserve">Using several pieces of Painters tape, tape the aluminum tracks into position, taking care that they are lined up along the bottom edge of the transition and that both sections fit tightly (image 4).  If the track is too long, cut the front of the short track and file the end of the track, making sure that the cut is square. </w:t>
                        </w:r>
                      </w:p>
                      <w:p w14:paraId="10F343ED" w14:textId="70C104DE" w:rsidR="00D775B7" w:rsidRDefault="00D775B7" w:rsidP="00663E8C">
                        <w:pPr>
                          <w:pStyle w:val="BodyText"/>
                        </w:pPr>
                        <w:r>
                          <w:t>Making sure that the fit of the two tracks is tight prevents the tarp from getting snagged when it is pulled through the track.</w:t>
                        </w:r>
                      </w:p>
                      <w:p w14:paraId="586CC4CB" w14:textId="3275BDDB" w:rsidR="00D775B7" w:rsidRPr="00C522AA" w:rsidRDefault="00D775B7" w:rsidP="00663E8C">
                        <w:pPr>
                          <w:pStyle w:val="BodyText"/>
                          <w:rPr>
                            <w:b/>
                          </w:rPr>
                        </w:pPr>
                        <w:r w:rsidRPr="00C522AA">
                          <w:rPr>
                            <w:b/>
                          </w:rPr>
                          <w:t>Attaching the</w:t>
                        </w:r>
                        <w:r>
                          <w:rPr>
                            <w:b/>
                          </w:rPr>
                          <w:t xml:space="preserve"> track:</w:t>
                        </w:r>
                      </w:p>
                      <w:p w14:paraId="4F708140" w14:textId="498A3A01" w:rsidR="00D775B7" w:rsidRPr="009F1BAB" w:rsidRDefault="00D775B7" w:rsidP="00663E8C">
                        <w:pPr>
                          <w:pStyle w:val="BodyText"/>
                          <w:rPr>
                            <w:b/>
                            <w:sz w:val="24"/>
                          </w:rPr>
                        </w:pPr>
                        <w:r w:rsidRPr="009F1BAB">
                          <w:rPr>
                            <w:b/>
                            <w:sz w:val="24"/>
                            <w:highlight w:val="yellow"/>
                          </w:rPr>
                          <w:t>Warning: The 3M VHB tape that is on the track is very sticky and strong, this is a one-time stick, make sure the track is where you want it.</w:t>
                        </w:r>
                      </w:p>
                      <w:p w14:paraId="54579767" w14:textId="0FA35E84" w:rsidR="00D775B7" w:rsidRDefault="00D775B7" w:rsidP="00663E8C">
                        <w:pPr>
                          <w:pStyle w:val="BodyText"/>
                        </w:pPr>
                        <w:r>
                          <w:t xml:space="preserve">Starting with the short track and at the front of the vehicle, have a person hold each end of the track and the person at the front begin peeling the backing off of the 3M VHB tape from one side and pull backing of the tape down. This will allow the track to be adhered a small section at a time as the backing is removed. Use very light pressure on the track at this time to stick the track to the van. When all of the backing is off and the track is in position, use firm pressure to make sure that the track is secure. The painters tape may get in the way at this point, so you may want to remove it before beginning. </w:t>
                        </w:r>
                      </w:p>
                      <w:p w14:paraId="069E39DF" w14:textId="098F6ACA" w:rsidR="00D775B7" w:rsidRDefault="00D775B7" w:rsidP="00663E8C">
                        <w:pPr>
                          <w:pStyle w:val="BodyText"/>
                        </w:pPr>
                        <w:r>
                          <w:t>For the long section of track, repeat the process, starting at the front, where the long and short tracks meet, making sure that they touch. Peel the backing off of the 3M VHB tape and slowly pull the backing down while applying light pressure on the track to adhere the track. Use the transition angle of the van to help keep the track straight. When the track is stuck to the van, use firm pressure to make sure the track is adhered.</w:t>
                        </w:r>
                        <w:r w:rsidR="00DD2894">
                          <w:t xml:space="preserve"> I recommend using #8 sheet metal screws to secure the track placed every 8”-10” (see image 5).</w:t>
                        </w:r>
                      </w:p>
                      <w:p w14:paraId="4582977A" w14:textId="23514197" w:rsidR="00D775B7" w:rsidRPr="00DD2894" w:rsidRDefault="00D775B7" w:rsidP="00663E8C">
                        <w:pPr>
                          <w:pStyle w:val="BodyText"/>
                        </w:pPr>
                        <w:r>
                          <w:t>The 3M VHB tape does have a cure time, so allow to set up overnight before installi</w:t>
                        </w:r>
                        <w:bookmarkStart w:id="1" w:name="_GoBack"/>
                        <w:bookmarkEnd w:id="1"/>
                        <w:r>
                          <w:t>ng the tarp.</w:t>
                        </w:r>
                        <w:r w:rsidR="00DD2894">
                          <w:t xml:space="preserve"> </w:t>
                        </w:r>
                        <w:r w:rsidRPr="00871DCF">
                          <w:rPr>
                            <w:b/>
                          </w:rPr>
                          <w:t xml:space="preserve">The track is now ready for the tarp. </w:t>
                        </w:r>
                      </w:p>
                    </w:txbxContent>
                  </v:textbox>
                </v:shape>
                <v:shape id="Text Box 13" o:spid="_x0000_s1046" type="#_x0000_t202" style="position:absolute;left:91440;top:170815;width:4006215;height:171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7" type="#_x0000_t202" style="position:absolute;left:91440;top:340995;width:4006215;height:1720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48" type="#_x0000_t202" style="position:absolute;left:91440;top:511810;width:4006215;height:171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49" type="#_x0000_t202" style="position:absolute;left:91440;top:681990;width:4006215;height:311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50" type="#_x0000_t202" style="position:absolute;left:91440;top:992505;width:4006215;height:171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_x0000_s1051" inset="0,0,0,0">
                    <w:txbxContent/>
                  </v:textbox>
                </v:shape>
                <v:shape id="_x0000_s1051" type="#_x0000_t202" style="position:absolute;left:91440;top:1162685;width:4039235;height:311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52" type="#_x0000_t202" style="position:absolute;left:91440;top:1473200;width:4206240;height:171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3" type="#_x0000_t202" style="position:absolute;left:91440;top:1643380;width:4206240;height:1720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54" type="#_x0000_t202" style="position:absolute;left:91440;top:1814195;width:4206240;height:652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55" type="#_x0000_t202" style="position:absolute;left:91440;top:2465705;width:4206240;height:993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56" type="#_x0000_t202" style="position:absolute;left:91440;top:3457575;width:4206240;height:482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7" type="#_x0000_t202" style="position:absolute;left:91440;top:3938905;width:4206240;height:311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8" type="#_x0000_t202" style="position:absolute;left:91440;top:4248785;width:4206240;height:6991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9" type="#_x0000_t202" style="position:absolute;left:91440;top:4946650;width:4206240;height:167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60" type="#_x0000_t202" style="position:absolute;left:91440;top:6621145;width:4206240;height:150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61" type="#_x0000_t202" style="position:absolute;left:91440;top:8124825;width:4206240;height:463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inset="0,0,0,0">
                    <w:txbxContent/>
                  </v:textbox>
                </v:shape>
                <w10:wrap type="through" anchorx="page" anchory="page"/>
              </v:group>
            </w:pict>
          </mc:Fallback>
        </mc:AlternateContent>
      </w:r>
      <w:r>
        <w:rPr>
          <w:noProof/>
        </w:rPr>
        <mc:AlternateContent>
          <mc:Choice Requires="wps">
            <w:drawing>
              <wp:anchor distT="0" distB="0" distL="114300" distR="114300" simplePos="0" relativeHeight="251710554" behindDoc="0" locked="0" layoutInCell="1" allowOverlap="1" wp14:anchorId="711F01BF" wp14:editId="2CACAFBF">
                <wp:simplePos x="0" y="0"/>
                <wp:positionH relativeFrom="page">
                  <wp:posOffset>5035550</wp:posOffset>
                </wp:positionH>
                <wp:positionV relativeFrom="page">
                  <wp:posOffset>6531610</wp:posOffset>
                </wp:positionV>
                <wp:extent cx="675640" cy="351790"/>
                <wp:effectExtent l="0" t="0" r="0" b="3810"/>
                <wp:wrapThrough wrapText="bothSides">
                  <wp:wrapPolygon edited="0">
                    <wp:start x="812" y="0"/>
                    <wp:lineTo x="812" y="20274"/>
                    <wp:lineTo x="19489" y="20274"/>
                    <wp:lineTo x="19489" y="0"/>
                    <wp:lineTo x="812" y="0"/>
                  </wp:wrapPolygon>
                </wp:wrapThrough>
                <wp:docPr id="139" name="Text Box 139"/>
                <wp:cNvGraphicFramePr/>
                <a:graphic xmlns:a="http://schemas.openxmlformats.org/drawingml/2006/main">
                  <a:graphicData uri="http://schemas.microsoft.com/office/word/2010/wordprocessingShape">
                    <wps:wsp>
                      <wps:cNvSpPr txBox="1"/>
                      <wps:spPr>
                        <a:xfrm>
                          <a:off x="0" y="0"/>
                          <a:ext cx="675640" cy="3517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5879F3" w14:textId="5A92F0CC" w:rsidR="00D775B7" w:rsidRDefault="00D775B7">
                            <w:r>
                              <w:t>Image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9" o:spid="_x0000_s1062" type="#_x0000_t202" style="position:absolute;margin-left:396.5pt;margin-top:514.3pt;width:53.2pt;height:27.7pt;z-index:251710554;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" mv:complextextbox="1" filled="f" stroked="f">
                <v:textbox>
                  <w:txbxContent>
                    <w:p w14:paraId="1B5879F3" w14:textId="5A92F0CC" w:rsidR="00D775B7" w:rsidRDefault="00D775B7">
                      <w:r>
                        <w:t>Image 5</w:t>
                      </w:r>
                    </w:p>
                  </w:txbxContent>
                </v:textbox>
                <w10:wrap type="through" anchorx="page" anchory="page"/>
              </v:shape>
            </w:pict>
          </mc:Fallback>
        </mc:AlternateContent>
      </w:r>
      <w:r>
        <w:rPr>
          <w:noProof/>
        </w:rPr>
        <mc:AlternateContent>
          <mc:Choice Requires="wps">
            <w:drawing>
              <wp:anchor distT="0" distB="0" distL="114300" distR="114300" simplePos="0" relativeHeight="251709530" behindDoc="0" locked="0" layoutInCell="1" allowOverlap="1" wp14:anchorId="7BCA59F7" wp14:editId="77DEEC14">
                <wp:simplePos x="0" y="0"/>
                <wp:positionH relativeFrom="page">
                  <wp:posOffset>5066665</wp:posOffset>
                </wp:positionH>
                <wp:positionV relativeFrom="page">
                  <wp:posOffset>4834255</wp:posOffset>
                </wp:positionV>
                <wp:extent cx="834390" cy="389890"/>
                <wp:effectExtent l="0" t="0" r="0" b="0"/>
                <wp:wrapThrough wrapText="bothSides">
                  <wp:wrapPolygon edited="0">
                    <wp:start x="658" y="0"/>
                    <wp:lineTo x="658" y="19700"/>
                    <wp:lineTo x="20384" y="19700"/>
                    <wp:lineTo x="20384" y="0"/>
                    <wp:lineTo x="658" y="0"/>
                  </wp:wrapPolygon>
                </wp:wrapThrough>
                <wp:docPr id="138" name="Text Box 138"/>
                <wp:cNvGraphicFramePr/>
                <a:graphic xmlns:a="http://schemas.openxmlformats.org/drawingml/2006/main">
                  <a:graphicData uri="http://schemas.microsoft.com/office/word/2010/wordprocessingShape">
                    <wps:wsp>
                      <wps:cNvSpPr txBox="1"/>
                      <wps:spPr>
                        <a:xfrm>
                          <a:off x="0" y="0"/>
                          <a:ext cx="834390" cy="3898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6EFB55" w14:textId="6F68EEFF" w:rsidR="00D775B7" w:rsidRPr="00066F0F" w:rsidRDefault="00D775B7">
                            <w:pPr>
                              <w:rPr>
                                <w:color w:val="FFFFFF" w:themeColor="background1"/>
                              </w:rPr>
                            </w:pPr>
                            <w:r w:rsidRPr="00066F0F">
                              <w:rPr>
                                <w:color w:val="FFFFFF" w:themeColor="background1"/>
                              </w:rPr>
                              <w:t>Image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063" type="#_x0000_t202" style="position:absolute;margin-left:398.95pt;margin-top:380.65pt;width:65.7pt;height:30.7pt;z-index:2517095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mIX9QCAAAhBgAADgAAAGRycy9lMm9Eb2MueG1srFRNb9swDL0P2H8QdE9tJ06X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" mv:complextextbox="1" filled="f" stroked="f">
                <v:textbox>
                  <w:txbxContent>
                    <w:p w14:paraId="276EFB55" w14:textId="6F68EEFF" w:rsidR="00D775B7" w:rsidRPr="00066F0F" w:rsidRDefault="00D775B7">
                      <w:pPr>
                        <w:rPr>
                          <w:color w:val="FFFFFF" w:themeColor="background1"/>
                        </w:rPr>
                      </w:pPr>
                      <w:r w:rsidRPr="00066F0F">
                        <w:rPr>
                          <w:color w:val="FFFFFF" w:themeColor="background1"/>
                        </w:rPr>
                        <w:t>Image 4</w:t>
                      </w:r>
                    </w:p>
                  </w:txbxContent>
                </v:textbox>
                <w10:wrap type="through" anchorx="page" anchory="page"/>
              </v:shape>
            </w:pict>
          </mc:Fallback>
        </mc:AlternateContent>
      </w:r>
      <w:r>
        <w:rPr>
          <w:noProof/>
        </w:rPr>
        <w:drawing>
          <wp:anchor distT="0" distB="0" distL="114300" distR="114300" simplePos="0" relativeHeight="251705434" behindDoc="0" locked="0" layoutInCell="1" allowOverlap="1" wp14:anchorId="67910C67" wp14:editId="3E13B639">
            <wp:simplePos x="0" y="0"/>
            <wp:positionH relativeFrom="page">
              <wp:posOffset>5066665</wp:posOffset>
            </wp:positionH>
            <wp:positionV relativeFrom="page">
              <wp:posOffset>3577590</wp:posOffset>
            </wp:positionV>
            <wp:extent cx="2219960" cy="1664970"/>
            <wp:effectExtent l="0" t="0" r="0" b="11430"/>
            <wp:wrapThrough wrapText="bothSides">
              <wp:wrapPolygon edited="0">
                <wp:start x="0" y="0"/>
                <wp:lineTo x="0" y="21419"/>
                <wp:lineTo x="21254" y="21419"/>
                <wp:lineTo x="21254" y="0"/>
                <wp:lineTo x="0" y="0"/>
              </wp:wrapPolygon>
            </wp:wrapThrough>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47.JPG"/>
                    <pic:cNvPicPr/>
                  </pic:nvPicPr>
                  <pic:blipFill>
                    <a:blip r:embed="rId13">
                      <a:extLst>
                        <a:ext uri="{28A0092B-C50C-407E-A947-70E740481C1C}">
                          <a14:useLocalDpi xmlns:a14="http://schemas.microsoft.com/office/drawing/2010/main" val="0"/>
                        </a:ext>
                      </a:extLst>
                    </a:blip>
                    <a:stretch>
                      <a:fillRect/>
                    </a:stretch>
                  </pic:blipFill>
                  <pic:spPr>
                    <a:xfrm>
                      <a:off x="0" y="0"/>
                      <a:ext cx="2219960" cy="16649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506" behindDoc="0" locked="0" layoutInCell="1" allowOverlap="1" wp14:anchorId="3DB30E99" wp14:editId="15428565">
                <wp:simplePos x="0" y="0"/>
                <wp:positionH relativeFrom="page">
                  <wp:posOffset>5029200</wp:posOffset>
                </wp:positionH>
                <wp:positionV relativeFrom="page">
                  <wp:posOffset>2093595</wp:posOffset>
                </wp:positionV>
                <wp:extent cx="675640" cy="292100"/>
                <wp:effectExtent l="0" t="0" r="0" b="12700"/>
                <wp:wrapThrough wrapText="bothSides">
                  <wp:wrapPolygon edited="0">
                    <wp:start x="812" y="0"/>
                    <wp:lineTo x="812" y="20661"/>
                    <wp:lineTo x="19489" y="20661"/>
                    <wp:lineTo x="19489" y="0"/>
                    <wp:lineTo x="812" y="0"/>
                  </wp:wrapPolygon>
                </wp:wrapThrough>
                <wp:docPr id="137" name="Text Box 137"/>
                <wp:cNvGraphicFramePr/>
                <a:graphic xmlns:a="http://schemas.openxmlformats.org/drawingml/2006/main">
                  <a:graphicData uri="http://schemas.microsoft.com/office/word/2010/wordprocessingShape">
                    <wps:wsp>
                      <wps:cNvSpPr txBox="1"/>
                      <wps:spPr>
                        <a:xfrm>
                          <a:off x="0" y="0"/>
                          <a:ext cx="675640" cy="292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D2797AB" w14:textId="63861BCC" w:rsidR="00D775B7" w:rsidRDefault="00D775B7">
                            <w:r>
                              <w:t>Image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7" o:spid="_x0000_s1064" type="#_x0000_t202" style="position:absolute;margin-left:396pt;margin-top:164.85pt;width:53.2pt;height:23pt;z-index:251708506;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" mv:complextextbox="1" filled="f" stroked="f">
                <v:textbox>
                  <w:txbxContent>
                    <w:p w14:paraId="5D2797AB" w14:textId="63861BCC" w:rsidR="00D775B7" w:rsidRDefault="00D775B7">
                      <w:r>
                        <w:t>Image 3</w:t>
                      </w:r>
                    </w:p>
                  </w:txbxContent>
                </v:textbox>
                <w10:wrap type="through" anchorx="page" anchory="page"/>
              </v:shape>
            </w:pict>
          </mc:Fallback>
        </mc:AlternateContent>
      </w:r>
      <w:r w:rsidR="00486906">
        <w:rPr>
          <w:noProof/>
        </w:rPr>
        <w:drawing>
          <wp:anchor distT="0" distB="0" distL="118745" distR="118745" simplePos="0" relativeHeight="251703386" behindDoc="0" locked="0" layoutInCell="0" allowOverlap="1" wp14:anchorId="73EFA748" wp14:editId="3404419E">
            <wp:simplePos x="0" y="0"/>
            <wp:positionH relativeFrom="page">
              <wp:posOffset>5028565</wp:posOffset>
            </wp:positionH>
            <wp:positionV relativeFrom="page">
              <wp:posOffset>8162925</wp:posOffset>
            </wp:positionV>
            <wp:extent cx="2286635" cy="1425575"/>
            <wp:effectExtent l="0" t="0" r="0" b="0"/>
            <wp:wrapTight wrapText="bothSides">
              <wp:wrapPolygon edited="0">
                <wp:start x="0" y="0"/>
                <wp:lineTo x="0" y="21167"/>
                <wp:lineTo x="21354" y="21167"/>
                <wp:lineTo x="21354" y="0"/>
                <wp:lineTo x="0" y="0"/>
              </wp:wrapPolygon>
            </wp:wrapTight>
            <wp:docPr id="3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rill piccs:42-18298938.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flipH="1" flipV="1">
                      <a:off x="0" y="0"/>
                      <a:ext cx="2286635" cy="1425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86906">
        <w:rPr>
          <w:noProof/>
        </w:rPr>
        <mc:AlternateContent>
          <mc:Choice Requires="wps">
            <w:drawing>
              <wp:anchor distT="0" distB="0" distL="114300" distR="114300" simplePos="0" relativeHeight="251701338" behindDoc="0" locked="0" layoutInCell="1" allowOverlap="1" wp14:anchorId="1AA726C1" wp14:editId="225620A5">
                <wp:simplePos x="0" y="0"/>
                <wp:positionH relativeFrom="page">
                  <wp:posOffset>5150485</wp:posOffset>
                </wp:positionH>
                <wp:positionV relativeFrom="page">
                  <wp:posOffset>7044690</wp:posOffset>
                </wp:positionV>
                <wp:extent cx="2018665" cy="220980"/>
                <wp:effectExtent l="0" t="0" r="13335" b="7620"/>
                <wp:wrapNone/>
                <wp:docPr id="41"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B6C4ECD" w14:textId="702289D4" w:rsidR="00D775B7" w:rsidRPr="00924AFA" w:rsidRDefault="00D775B7" w:rsidP="00663E8C">
                            <w:pPr>
                              <w:pStyle w:val="Heading5"/>
                            </w:pPr>
                            <w:r>
                              <w:t>Rear of the Van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65" type="#_x0000_t202" style="position:absolute;margin-left:405.55pt;margin-top:554.7pt;width:158.95pt;height:17.4pt;z-index:2517013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" filled="f" stroked="f">
                <v:textbox inset="0,0,0,0">
                  <w:txbxContent>
                    <w:p w14:paraId="7B6C4ECD" w14:textId="702289D4" w:rsidR="00D775B7" w:rsidRPr="00924AFA" w:rsidRDefault="00D775B7" w:rsidP="00663E8C">
                      <w:pPr>
                        <w:pStyle w:val="Heading5"/>
                      </w:pPr>
                      <w:r>
                        <w:t>Rear of the Van</w:t>
                      </w:r>
                    </w:p>
                  </w:txbxContent>
                </v:textbox>
                <w10:wrap anchorx="page" anchory="page"/>
              </v:shape>
            </w:pict>
          </mc:Fallback>
        </mc:AlternateContent>
      </w:r>
      <w:r w:rsidR="00486906">
        <w:rPr>
          <w:noProof/>
        </w:rPr>
        <mc:AlternateContent>
          <mc:Choice Requires="wps">
            <w:drawing>
              <wp:anchor distT="0" distB="0" distL="114300" distR="114300" simplePos="0" relativeHeight="251700314" behindDoc="0" locked="0" layoutInCell="0" allowOverlap="1" wp14:anchorId="07B3033C" wp14:editId="5D2F100A">
                <wp:simplePos x="0" y="0"/>
                <wp:positionH relativeFrom="page">
                  <wp:posOffset>5150485</wp:posOffset>
                </wp:positionH>
                <wp:positionV relativeFrom="page">
                  <wp:posOffset>7285990</wp:posOffset>
                </wp:positionV>
                <wp:extent cx="2018665" cy="812800"/>
                <wp:effectExtent l="0" t="0" r="13335" b="0"/>
                <wp:wrapTight wrapText="bothSides">
                  <wp:wrapPolygon edited="0">
                    <wp:start x="0" y="0"/>
                    <wp:lineTo x="0" y="20925"/>
                    <wp:lineTo x="21471" y="20925"/>
                    <wp:lineTo x="21471" y="0"/>
                    <wp:lineTo x="0" y="0"/>
                  </wp:wrapPolygon>
                </wp:wrapTight>
                <wp:docPr id="4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4B1FE0F" w14:textId="39C4A5F1" w:rsidR="00D775B7" w:rsidRDefault="00D775B7" w:rsidP="00663E8C">
                            <w:pPr>
                              <w:pStyle w:val="BlockText"/>
                            </w:pPr>
                            <w:r>
                              <w:t>Notice how the two tracks fit together.</w:t>
                            </w:r>
                          </w:p>
                          <w:p w14:paraId="59A21320" w14:textId="481ED6EE" w:rsidR="00D775B7" w:rsidRDefault="00D775B7" w:rsidP="00663E8C">
                            <w:pPr>
                              <w:pStyle w:val="BlockText"/>
                            </w:pPr>
                            <w:r>
                              <w:t>At the rear of the van, the track should end just in front of the caulk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66" type="#_x0000_t202" style="position:absolute;margin-left:405.55pt;margin-top:573.7pt;width:158.95pt;height:64pt;z-index:251700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" mv:complextextbox="1" o:allowincell="f" filled="f" stroked="f">
                <v:textbox inset="0,0,0,0">
                  <w:txbxContent>
                    <w:p w14:paraId="44B1FE0F" w14:textId="39C4A5F1" w:rsidR="00D775B7" w:rsidRDefault="00D775B7" w:rsidP="00663E8C">
                      <w:pPr>
                        <w:pStyle w:val="BlockText"/>
                      </w:pPr>
                      <w:r>
                        <w:t>Notice how the two tracks fit together.</w:t>
                      </w:r>
                    </w:p>
                    <w:p w14:paraId="59A21320" w14:textId="481ED6EE" w:rsidR="00D775B7" w:rsidRDefault="00D775B7" w:rsidP="00663E8C">
                      <w:pPr>
                        <w:pStyle w:val="BlockText"/>
                      </w:pPr>
                      <w:r>
                        <w:t>At the rear of the van, the track should end just in front of the caulk</w:t>
                      </w:r>
                    </w:p>
                  </w:txbxContent>
                </v:textbox>
                <w10:wrap type="tight" anchorx="page" anchory="page"/>
              </v:shape>
            </w:pict>
          </mc:Fallback>
        </mc:AlternateContent>
      </w:r>
      <w:r w:rsidR="00486906">
        <w:rPr>
          <w:noProof/>
        </w:rPr>
        <w:drawing>
          <wp:anchor distT="0" distB="0" distL="118745" distR="118745" simplePos="0" relativeHeight="251695194" behindDoc="0" locked="0" layoutInCell="1" allowOverlap="1" wp14:anchorId="06199FAA" wp14:editId="71872F04">
            <wp:simplePos x="0" y="0"/>
            <wp:positionH relativeFrom="page">
              <wp:posOffset>5029200</wp:posOffset>
            </wp:positionH>
            <wp:positionV relativeFrom="page">
              <wp:posOffset>6981190</wp:posOffset>
            </wp:positionV>
            <wp:extent cx="2289175" cy="1033780"/>
            <wp:effectExtent l="0" t="0" r="0" b="7620"/>
            <wp:wrapNone/>
            <wp:docPr id="12" name="Picture 12"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Picture 27" descr="FLASH 5-07:Transparent.png"/>
                    <pic:cNvPicPr>
                      <a:picLocks noChangeAspect="1" noChangeArrowheads="1"/>
                    </pic:cNvPicPr>
                  </pic:nvPicPr>
                  <pic:blipFill>
                    <a:blip r:embed="rId9"/>
                    <a:srcRect/>
                    <a:stretch>
                      <a:fillRect/>
                    </a:stretch>
                  </pic:blipFill>
                  <pic:spPr bwMode="auto">
                    <a:xfrm flipV="1">
                      <a:off x="0" y="0"/>
                      <a:ext cx="2289175" cy="1033780"/>
                    </a:xfrm>
                    <a:prstGeom prst="round2SameRect">
                      <a:avLst/>
                    </a:prstGeom>
                    <a:solidFill>
                      <a:schemeClr val="accent3"/>
                    </a:solidFill>
                    <a:ln w="9525">
                      <a:noFill/>
                      <a:miter lim="800000"/>
                      <a:headEnd/>
                      <a:tailEnd/>
                    </a:ln>
                  </pic:spPr>
                </pic:pic>
              </a:graphicData>
            </a:graphic>
            <wp14:sizeRelV relativeFrom="margin">
              <wp14:pctHeight>0</wp14:pctHeight>
            </wp14:sizeRelV>
          </wp:anchor>
        </w:drawing>
      </w:r>
      <w:r w:rsidR="00486906">
        <w:rPr>
          <w:noProof/>
        </w:rPr>
        <w:drawing>
          <wp:anchor distT="0" distB="0" distL="114300" distR="114300" simplePos="0" relativeHeight="251704410" behindDoc="0" locked="0" layoutInCell="1" allowOverlap="1" wp14:anchorId="1BD9CECA" wp14:editId="6A238F0E">
            <wp:simplePos x="0" y="0"/>
            <wp:positionH relativeFrom="page">
              <wp:posOffset>5035550</wp:posOffset>
            </wp:positionH>
            <wp:positionV relativeFrom="page">
              <wp:posOffset>5313680</wp:posOffset>
            </wp:positionV>
            <wp:extent cx="2291080" cy="1569720"/>
            <wp:effectExtent l="0" t="0" r="0" b="5080"/>
            <wp:wrapThrough wrapText="bothSides">
              <wp:wrapPolygon edited="0">
                <wp:start x="0" y="0"/>
                <wp:lineTo x="0" y="21320"/>
                <wp:lineTo x="21313" y="21320"/>
                <wp:lineTo x="21313" y="0"/>
                <wp:lineTo x="0" y="0"/>
              </wp:wrapPolygon>
            </wp:wrapThrough>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45.JPG"/>
                    <pic:cNvPicPr/>
                  </pic:nvPicPr>
                  <pic:blipFill>
                    <a:blip r:embed="rId15">
                      <a:extLst>
                        <a:ext uri="{28A0092B-C50C-407E-A947-70E740481C1C}">
                          <a14:useLocalDpi xmlns:a14="http://schemas.microsoft.com/office/drawing/2010/main" val="0"/>
                        </a:ext>
                      </a:extLst>
                    </a:blip>
                    <a:stretch>
                      <a:fillRect/>
                    </a:stretch>
                  </pic:blipFill>
                  <pic:spPr>
                    <a:xfrm flipH="1" flipV="1">
                      <a:off x="0" y="0"/>
                      <a:ext cx="2291080" cy="1569720"/>
                    </a:xfrm>
                    <a:prstGeom prst="rect">
                      <a:avLst/>
                    </a:prstGeom>
                  </pic:spPr>
                </pic:pic>
              </a:graphicData>
            </a:graphic>
            <wp14:sizeRelH relativeFrom="margin">
              <wp14:pctWidth>0</wp14:pctWidth>
            </wp14:sizeRelH>
            <wp14:sizeRelV relativeFrom="margin">
              <wp14:pctHeight>0</wp14:pctHeight>
            </wp14:sizeRelV>
          </wp:anchor>
        </w:drawing>
      </w:r>
      <w:r w:rsidR="0025021F">
        <w:rPr>
          <w:noProof/>
        </w:rPr>
        <w:drawing>
          <wp:anchor distT="0" distB="0" distL="118745" distR="118745" simplePos="0" relativeHeight="251694170" behindDoc="0" locked="0" layoutInCell="1" allowOverlap="1" wp14:anchorId="2469B48E" wp14:editId="71340DC9">
            <wp:simplePos x="0" y="0"/>
            <wp:positionH relativeFrom="page">
              <wp:posOffset>5029200</wp:posOffset>
            </wp:positionH>
            <wp:positionV relativeFrom="page">
              <wp:posOffset>2471420</wp:posOffset>
            </wp:positionV>
            <wp:extent cx="2289175" cy="1033780"/>
            <wp:effectExtent l="0" t="0" r="0" b="7620"/>
            <wp:wrapNone/>
            <wp:docPr id="32" name="Picture 32"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FLASH 5-07:Transparent.png"/>
                    <pic:cNvPicPr>
                      <a:picLocks noChangeAspect="1" noChangeArrowheads="1"/>
                    </pic:cNvPicPr>
                  </pic:nvPicPr>
                  <pic:blipFill>
                    <a:blip r:embed="rId9"/>
                    <a:srcRect/>
                    <a:stretch>
                      <a:fillRect/>
                    </a:stretch>
                  </pic:blipFill>
                  <pic:spPr bwMode="auto">
                    <a:xfrm flipV="1">
                      <a:off x="0" y="0"/>
                      <a:ext cx="2289175" cy="1033780"/>
                    </a:xfrm>
                    <a:prstGeom prst="rect">
                      <a:avLst/>
                    </a:prstGeom>
                    <a:solidFill>
                      <a:srgbClr val="95A1AD"/>
                    </a:solidFill>
                    <a:ln w="9525">
                      <a:noFill/>
                      <a:miter lim="800000"/>
                      <a:headEnd/>
                      <a:tailEnd/>
                    </a:ln>
                  </pic:spPr>
                </pic:pic>
              </a:graphicData>
            </a:graphic>
            <wp14:sizeRelV relativeFrom="margin">
              <wp14:pctHeight>0</wp14:pctHeight>
            </wp14:sizeRelV>
          </wp:anchor>
        </w:drawing>
      </w:r>
      <w:r w:rsidR="0025021F">
        <w:rPr>
          <w:noProof/>
        </w:rPr>
        <mc:AlternateContent>
          <mc:Choice Requires="wps">
            <w:drawing>
              <wp:anchor distT="0" distB="0" distL="114300" distR="114300" simplePos="0" relativeHeight="251698266" behindDoc="0" locked="0" layoutInCell="0" allowOverlap="1" wp14:anchorId="2F167656" wp14:editId="7501C1F7">
                <wp:simplePos x="0" y="0"/>
                <wp:positionH relativeFrom="page">
                  <wp:posOffset>5163820</wp:posOffset>
                </wp:positionH>
                <wp:positionV relativeFrom="page">
                  <wp:posOffset>2846705</wp:posOffset>
                </wp:positionV>
                <wp:extent cx="2018665" cy="658495"/>
                <wp:effectExtent l="0" t="0" r="13335" b="1905"/>
                <wp:wrapTight wrapText="bothSides">
                  <wp:wrapPolygon edited="0">
                    <wp:start x="0" y="0"/>
                    <wp:lineTo x="0" y="20829"/>
                    <wp:lineTo x="21471" y="20829"/>
                    <wp:lineTo x="21471" y="0"/>
                    <wp:lineTo x="0" y="0"/>
                  </wp:wrapPolygon>
                </wp:wrapTight>
                <wp:docPr id="3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5F8002F" w14:textId="33512D7A" w:rsidR="00D775B7" w:rsidRDefault="00D775B7" w:rsidP="00663E8C">
                            <w:pPr>
                              <w:pStyle w:val="BlockText"/>
                            </w:pPr>
                            <w:r>
                              <w:t>The short 3’ section of track lines up with the caulk just behind the passenger door and aligns with the bottom of the transition.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67" type="#_x0000_t202" style="position:absolute;margin-left:406.6pt;margin-top:224.15pt;width:158.95pt;height:51.85pt;z-index:25169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" mv:complextextbox="1" o:allowincell="f" filled="f" stroked="f">
                <v:textbox inset="0,0,0,0">
                  <w:txbxContent>
                    <w:p w14:paraId="05F8002F" w14:textId="33512D7A" w:rsidR="00D775B7" w:rsidRDefault="00D775B7" w:rsidP="00663E8C">
                      <w:pPr>
                        <w:pStyle w:val="BlockText"/>
                      </w:pPr>
                      <w:r>
                        <w:t>The short 3’ section of track lines up with the caulk just behind the passenger door and aligns with the bottom of the transition.</w:t>
                      </w:r>
                    </w:p>
                  </w:txbxContent>
                </v:textbox>
                <w10:wrap type="tight" anchorx="page" anchory="page"/>
              </v:shape>
            </w:pict>
          </mc:Fallback>
        </mc:AlternateContent>
      </w:r>
      <w:r w:rsidR="00C0732D">
        <w:rPr>
          <w:noProof/>
        </w:rPr>
        <w:drawing>
          <wp:anchor distT="0" distB="0" distL="118745" distR="118745" simplePos="0" relativeHeight="251702362" behindDoc="0" locked="0" layoutInCell="0" allowOverlap="1" wp14:anchorId="72FE0745" wp14:editId="5F7B1AF0">
            <wp:simplePos x="0" y="0"/>
            <wp:positionH relativeFrom="page">
              <wp:posOffset>5029200</wp:posOffset>
            </wp:positionH>
            <wp:positionV relativeFrom="page">
              <wp:posOffset>1014095</wp:posOffset>
            </wp:positionV>
            <wp:extent cx="2286000" cy="1371600"/>
            <wp:effectExtent l="177800" t="177800" r="381000" b="381000"/>
            <wp:wrapTight wrapText="bothSides">
              <wp:wrapPolygon edited="0">
                <wp:start x="1200" y="-2800"/>
                <wp:lineTo x="-1680" y="-2000"/>
                <wp:lineTo x="-1680" y="22800"/>
                <wp:lineTo x="-1200" y="24000"/>
                <wp:lineTo x="1200" y="26400"/>
                <wp:lineTo x="1440" y="27200"/>
                <wp:lineTo x="21600" y="27200"/>
                <wp:lineTo x="21840" y="26400"/>
                <wp:lineTo x="24480" y="23600"/>
                <wp:lineTo x="24960" y="17200"/>
                <wp:lineTo x="24960" y="4000"/>
                <wp:lineTo x="22320" y="-2000"/>
                <wp:lineTo x="22080" y="-2800"/>
                <wp:lineTo x="1200" y="-2800"/>
              </wp:wrapPolygon>
            </wp:wrapTight>
            <wp:docPr id="3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27" descr="::thrill piccs:IS570-081.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flipH="1" flipV="1">
                      <a:off x="0" y="0"/>
                      <a:ext cx="2286000" cy="1371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00663E8C">
        <w:rPr>
          <w:noProof/>
        </w:rPr>
        <mc:AlternateContent>
          <mc:Choice Requires="wps">
            <w:drawing>
              <wp:anchor distT="0" distB="0" distL="114300" distR="114300" simplePos="0" relativeHeight="251699290" behindDoc="0" locked="0" layoutInCell="1" allowOverlap="1" wp14:anchorId="5515CC4D" wp14:editId="10C54CEC">
                <wp:simplePos x="0" y="0"/>
                <wp:positionH relativeFrom="page">
                  <wp:posOffset>5163820</wp:posOffset>
                </wp:positionH>
                <wp:positionV relativeFrom="page">
                  <wp:posOffset>2625725</wp:posOffset>
                </wp:positionV>
                <wp:extent cx="2018665" cy="220980"/>
                <wp:effectExtent l="0" t="0" r="13335" b="7620"/>
                <wp:wrapNone/>
                <wp:docPr id="4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180803" w14:textId="3BA59F0F" w:rsidR="00D775B7" w:rsidRDefault="00D775B7" w:rsidP="00663E8C">
                            <w:pPr>
                              <w:pStyle w:val="Heading5"/>
                            </w:pPr>
                            <w:r>
                              <w:t>Front of 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68" type="#_x0000_t202" style="position:absolute;margin-left:406.6pt;margin-top:206.75pt;width:158.95pt;height:17.4pt;z-index:251699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" filled="f" stroked="f">
                <v:textbox inset="0,0,0,0">
                  <w:txbxContent>
                    <w:p w14:paraId="05180803" w14:textId="3BA59F0F" w:rsidR="00D775B7" w:rsidRDefault="00D775B7" w:rsidP="00663E8C">
                      <w:pPr>
                        <w:pStyle w:val="Heading5"/>
                      </w:pPr>
                      <w:r>
                        <w:t>Front of track</w:t>
                      </w:r>
                    </w:p>
                  </w:txbxContent>
                </v:textbox>
                <w10:wrap anchorx="page" anchory="page"/>
              </v:shape>
            </w:pict>
          </mc:Fallback>
        </mc:AlternateContent>
      </w:r>
      <w:r w:rsidR="00663E8C">
        <w:br w:type="page"/>
      </w:r>
      <w:r w:rsidR="0030179A">
        <w:rPr>
          <w:noProof/>
        </w:rPr>
        <w:lastRenderedPageBreak/>
        <mc:AlternateContent>
          <mc:Choice Requires="wps">
            <w:drawing>
              <wp:anchor distT="0" distB="0" distL="114300" distR="114300" simplePos="0" relativeHeight="251718746" behindDoc="0" locked="0" layoutInCell="1" allowOverlap="1" wp14:anchorId="42280C65" wp14:editId="7C24A424">
                <wp:simplePos x="0" y="0"/>
                <wp:positionH relativeFrom="page">
                  <wp:posOffset>457200</wp:posOffset>
                </wp:positionH>
                <wp:positionV relativeFrom="page">
                  <wp:posOffset>3569335</wp:posOffset>
                </wp:positionV>
                <wp:extent cx="3263900" cy="330200"/>
                <wp:effectExtent l="0" t="0" r="0" b="0"/>
                <wp:wrapThrough wrapText="bothSides">
                  <wp:wrapPolygon edited="0">
                    <wp:start x="168" y="0"/>
                    <wp:lineTo x="168" y="19938"/>
                    <wp:lineTo x="21180" y="19938"/>
                    <wp:lineTo x="21180" y="0"/>
                    <wp:lineTo x="168" y="0"/>
                  </wp:wrapPolygon>
                </wp:wrapThrough>
                <wp:docPr id="147" name="Text Box 147"/>
                <wp:cNvGraphicFramePr/>
                <a:graphic xmlns:a="http://schemas.openxmlformats.org/drawingml/2006/main">
                  <a:graphicData uri="http://schemas.microsoft.com/office/word/2010/wordprocessingShape">
                    <wps:wsp>
                      <wps:cNvSpPr txBox="1"/>
                      <wps:spPr>
                        <a:xfrm>
                          <a:off x="0" y="0"/>
                          <a:ext cx="3263900" cy="330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EF94D6" w14:textId="770831AA" w:rsidR="00D775B7" w:rsidRDefault="00D775B7">
                            <w:r>
                              <w:t>Unpack tarp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69" type="#_x0000_t202" style="position:absolute;margin-left:36pt;margin-top:281.05pt;width:257pt;height:26pt;z-index:2517187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" mv:complextextbox="1" filled="f" stroked="f">
                <v:textbox>
                  <w:txbxContent>
                    <w:p w14:paraId="13EF94D6" w14:textId="770831AA" w:rsidR="00D775B7" w:rsidRDefault="00D775B7">
                      <w:r>
                        <w:t>Unpack tarp</w:t>
                      </w:r>
                    </w:p>
                  </w:txbxContent>
                </v:textbox>
                <w10:wrap type="through" anchorx="page" anchory="page"/>
              </v:shape>
            </w:pict>
          </mc:Fallback>
        </mc:AlternateContent>
      </w:r>
      <w:r w:rsidR="0030179A">
        <w:rPr>
          <w:noProof/>
        </w:rPr>
        <mc:AlternateContent>
          <mc:Choice Requires="wps">
            <w:drawing>
              <wp:anchor distT="0" distB="0" distL="114300" distR="114300" simplePos="0" relativeHeight="251722842" behindDoc="0" locked="0" layoutInCell="1" allowOverlap="1" wp14:anchorId="7311AF05" wp14:editId="24B9F1F1">
                <wp:simplePos x="0" y="0"/>
                <wp:positionH relativeFrom="page">
                  <wp:posOffset>471170</wp:posOffset>
                </wp:positionH>
                <wp:positionV relativeFrom="page">
                  <wp:posOffset>9182100</wp:posOffset>
                </wp:positionV>
                <wp:extent cx="3308350" cy="419100"/>
                <wp:effectExtent l="0" t="0" r="0" b="12700"/>
                <wp:wrapThrough wrapText="bothSides">
                  <wp:wrapPolygon edited="0">
                    <wp:start x="166" y="0"/>
                    <wp:lineTo x="166" y="20945"/>
                    <wp:lineTo x="21227" y="20945"/>
                    <wp:lineTo x="21227" y="0"/>
                    <wp:lineTo x="166" y="0"/>
                  </wp:wrapPolygon>
                </wp:wrapThrough>
                <wp:docPr id="151" name="Text Box 151"/>
                <wp:cNvGraphicFramePr/>
                <a:graphic xmlns:a="http://schemas.openxmlformats.org/drawingml/2006/main">
                  <a:graphicData uri="http://schemas.microsoft.com/office/word/2010/wordprocessingShape">
                    <wps:wsp>
                      <wps:cNvSpPr txBox="1"/>
                      <wps:spPr>
                        <a:xfrm>
                          <a:off x="0" y="0"/>
                          <a:ext cx="3308350" cy="419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68922B" w14:textId="12B8D5ED" w:rsidR="00D775B7" w:rsidRDefault="00D775B7">
                            <w:r>
                              <w:t>Stake out the tarp starting at the rear of the van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70" type="#_x0000_t202" style="position:absolute;margin-left:37.1pt;margin-top:723pt;width:260.5pt;height:33pt;z-index:2517228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MNYCAAAi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" mv:complextextbox="1" filled="f" stroked="f">
                <v:textbox>
                  <w:txbxContent>
                    <w:p w14:paraId="6F68922B" w14:textId="12B8D5ED" w:rsidR="00D775B7" w:rsidRDefault="00D775B7">
                      <w:r>
                        <w:t>Stake out the tarp starting at the rear of the van</w:t>
                      </w:r>
                    </w:p>
                  </w:txbxContent>
                </v:textbox>
                <w10:wrap type="through" anchorx="page" anchory="page"/>
              </v:shape>
            </w:pict>
          </mc:Fallback>
        </mc:AlternateContent>
      </w:r>
      <w:r w:rsidR="0030179A">
        <w:rPr>
          <w:noProof/>
        </w:rPr>
        <w:drawing>
          <wp:anchor distT="0" distB="0" distL="114300" distR="114300" simplePos="0" relativeHeight="251716698" behindDoc="0" locked="0" layoutInCell="1" allowOverlap="1" wp14:anchorId="494AFC43" wp14:editId="0C835D95">
            <wp:simplePos x="0" y="0"/>
            <wp:positionH relativeFrom="page">
              <wp:posOffset>471170</wp:posOffset>
            </wp:positionH>
            <wp:positionV relativeFrom="page">
              <wp:posOffset>6819900</wp:posOffset>
            </wp:positionV>
            <wp:extent cx="3322320" cy="2362200"/>
            <wp:effectExtent l="0" t="0" r="5080" b="0"/>
            <wp:wrapThrough wrapText="bothSides">
              <wp:wrapPolygon edited="0">
                <wp:start x="0" y="0"/>
                <wp:lineTo x="0" y="21368"/>
                <wp:lineTo x="21468" y="21368"/>
                <wp:lineTo x="21468" y="0"/>
                <wp:lineTo x="0" y="0"/>
              </wp:wrapPolygon>
            </wp:wrapThrough>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0.jpg"/>
                    <pic:cNvPicPr/>
                  </pic:nvPicPr>
                  <pic:blipFill>
                    <a:blip r:embed="rId17">
                      <a:extLst>
                        <a:ext uri="{28A0092B-C50C-407E-A947-70E740481C1C}">
                          <a14:useLocalDpi xmlns:a14="http://schemas.microsoft.com/office/drawing/2010/main" val="0"/>
                        </a:ext>
                      </a:extLst>
                    </a:blip>
                    <a:stretch>
                      <a:fillRect/>
                    </a:stretch>
                  </pic:blipFill>
                  <pic:spPr>
                    <a:xfrm>
                      <a:off x="0" y="0"/>
                      <a:ext cx="3322320" cy="2362200"/>
                    </a:xfrm>
                    <a:prstGeom prst="rect">
                      <a:avLst/>
                    </a:prstGeom>
                  </pic:spPr>
                </pic:pic>
              </a:graphicData>
            </a:graphic>
            <wp14:sizeRelH relativeFrom="margin">
              <wp14:pctWidth>0</wp14:pctWidth>
            </wp14:sizeRelH>
            <wp14:sizeRelV relativeFrom="margin">
              <wp14:pctHeight>0</wp14:pctHeight>
            </wp14:sizeRelV>
          </wp:anchor>
        </w:drawing>
      </w:r>
      <w:r w:rsidR="0030179A">
        <w:rPr>
          <w:noProof/>
        </w:rPr>
        <mc:AlternateContent>
          <mc:Choice Requires="wps">
            <w:drawing>
              <wp:anchor distT="0" distB="0" distL="114300" distR="114300" simplePos="0" relativeHeight="251720794" behindDoc="0" locked="0" layoutInCell="1" allowOverlap="1" wp14:anchorId="4C992778" wp14:editId="43A31E54">
                <wp:simplePos x="0" y="0"/>
                <wp:positionH relativeFrom="page">
                  <wp:posOffset>471170</wp:posOffset>
                </wp:positionH>
                <wp:positionV relativeFrom="page">
                  <wp:posOffset>6390640</wp:posOffset>
                </wp:positionV>
                <wp:extent cx="3308350" cy="736600"/>
                <wp:effectExtent l="0" t="0" r="0" b="0"/>
                <wp:wrapThrough wrapText="bothSides">
                  <wp:wrapPolygon edited="0">
                    <wp:start x="166" y="0"/>
                    <wp:lineTo x="166" y="20855"/>
                    <wp:lineTo x="21227" y="20855"/>
                    <wp:lineTo x="21227" y="0"/>
                    <wp:lineTo x="166" y="0"/>
                  </wp:wrapPolygon>
                </wp:wrapThrough>
                <wp:docPr id="149" name="Text Box 149"/>
                <wp:cNvGraphicFramePr/>
                <a:graphic xmlns:a="http://schemas.openxmlformats.org/drawingml/2006/main">
                  <a:graphicData uri="http://schemas.microsoft.com/office/word/2010/wordprocessingShape">
                    <wps:wsp>
                      <wps:cNvSpPr txBox="1"/>
                      <wps:spPr>
                        <a:xfrm>
                          <a:off x="0" y="0"/>
                          <a:ext cx="3308350" cy="736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8F444A" w14:textId="069DC518" w:rsidR="00D775B7" w:rsidRDefault="00D775B7">
                            <w:r>
                              <w:t>Pull tarp out from van, attach strap into buckle and hammer one stake about 20’ from van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71" type="#_x0000_t202" style="position:absolute;margin-left:37.1pt;margin-top:503.2pt;width:260.5pt;height:58pt;z-index:2517207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" mv:complextextbox="1" filled="f" stroked="f">
                <v:textbox>
                  <w:txbxContent>
                    <w:p w14:paraId="568F444A" w14:textId="069DC518" w:rsidR="00D775B7" w:rsidRDefault="00D775B7">
                      <w:r>
                        <w:t>Pull tarp out from van, attach strap into buckle and hammer one stake about 20’ from van</w:t>
                      </w:r>
                    </w:p>
                  </w:txbxContent>
                </v:textbox>
                <w10:wrap type="through" anchorx="page" anchory="page"/>
              </v:shape>
            </w:pict>
          </mc:Fallback>
        </mc:AlternateContent>
      </w:r>
      <w:r w:rsidR="0030179A">
        <w:rPr>
          <w:noProof/>
        </w:rPr>
        <w:drawing>
          <wp:anchor distT="0" distB="0" distL="114300" distR="114300" simplePos="0" relativeHeight="251714650" behindDoc="0" locked="0" layoutInCell="1" allowOverlap="1" wp14:anchorId="73193E92" wp14:editId="63CF46B1">
            <wp:simplePos x="0" y="0"/>
            <wp:positionH relativeFrom="page">
              <wp:posOffset>457200</wp:posOffset>
            </wp:positionH>
            <wp:positionV relativeFrom="page">
              <wp:posOffset>3990340</wp:posOffset>
            </wp:positionV>
            <wp:extent cx="3308350" cy="2362200"/>
            <wp:effectExtent l="0" t="0" r="0" b="0"/>
            <wp:wrapThrough wrapText="bothSides">
              <wp:wrapPolygon edited="0">
                <wp:start x="0" y="0"/>
                <wp:lineTo x="0" y="21368"/>
                <wp:lineTo x="21393" y="21368"/>
                <wp:lineTo x="21393" y="0"/>
                <wp:lineTo x="0" y="0"/>
              </wp:wrapPolygon>
            </wp:wrapThrough>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9.jpg"/>
                    <pic:cNvPicPr/>
                  </pic:nvPicPr>
                  <pic:blipFill>
                    <a:blip r:embed="rId18">
                      <a:extLst>
                        <a:ext uri="{28A0092B-C50C-407E-A947-70E740481C1C}">
                          <a14:useLocalDpi xmlns:a14="http://schemas.microsoft.com/office/drawing/2010/main" val="0"/>
                        </a:ext>
                      </a:extLst>
                    </a:blip>
                    <a:stretch>
                      <a:fillRect/>
                    </a:stretch>
                  </pic:blipFill>
                  <pic:spPr>
                    <a:xfrm>
                      <a:off x="0" y="0"/>
                      <a:ext cx="3308350" cy="2362200"/>
                    </a:xfrm>
                    <a:prstGeom prst="rect">
                      <a:avLst/>
                    </a:prstGeom>
                  </pic:spPr>
                </pic:pic>
              </a:graphicData>
            </a:graphic>
            <wp14:sizeRelH relativeFrom="margin">
              <wp14:pctWidth>0</wp14:pctWidth>
            </wp14:sizeRelH>
            <wp14:sizeRelV relativeFrom="margin">
              <wp14:pctHeight>0</wp14:pctHeight>
            </wp14:sizeRelV>
          </wp:anchor>
        </w:drawing>
      </w:r>
      <w:r w:rsidR="0030179A">
        <w:rPr>
          <w:noProof/>
        </w:rPr>
        <mc:AlternateContent>
          <mc:Choice Requires="wps">
            <w:drawing>
              <wp:anchor distT="0" distB="0" distL="114300" distR="114300" simplePos="0" relativeHeight="251723866" behindDoc="0" locked="0" layoutInCell="1" allowOverlap="1" wp14:anchorId="74EFFD66" wp14:editId="21D7EDC3">
                <wp:simplePos x="0" y="0"/>
                <wp:positionH relativeFrom="page">
                  <wp:posOffset>3983355</wp:posOffset>
                </wp:positionH>
                <wp:positionV relativeFrom="page">
                  <wp:posOffset>9144000</wp:posOffset>
                </wp:positionV>
                <wp:extent cx="3331845" cy="914400"/>
                <wp:effectExtent l="0" t="0" r="0" b="0"/>
                <wp:wrapThrough wrapText="bothSides">
                  <wp:wrapPolygon edited="0">
                    <wp:start x="165" y="0"/>
                    <wp:lineTo x="165" y="21000"/>
                    <wp:lineTo x="21242" y="21000"/>
                    <wp:lineTo x="21242" y="0"/>
                    <wp:lineTo x="165" y="0"/>
                  </wp:wrapPolygon>
                </wp:wrapThrough>
                <wp:docPr id="152" name="Text Box 152"/>
                <wp:cNvGraphicFramePr/>
                <a:graphic xmlns:a="http://schemas.openxmlformats.org/drawingml/2006/main">
                  <a:graphicData uri="http://schemas.microsoft.com/office/word/2010/wordprocessingShape">
                    <wps:wsp>
                      <wps:cNvSpPr txBox="1"/>
                      <wps:spPr>
                        <a:xfrm>
                          <a:off x="0" y="0"/>
                          <a:ext cx="333184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A9CAEB" w14:textId="70923789" w:rsidR="00D775B7" w:rsidRDefault="00D775B7">
                            <w:r>
                              <w:t>Stake out the other side and then tension the straps as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2" o:spid="_x0000_s1072" type="#_x0000_t202" style="position:absolute;margin-left:313.65pt;margin-top:10in;width:262.35pt;height:1in;z-index:25172386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" mv:complextextbox="1" filled="f" stroked="f">
                <v:textbox>
                  <w:txbxContent>
                    <w:p w14:paraId="64A9CAEB" w14:textId="70923789" w:rsidR="00D775B7" w:rsidRDefault="00D775B7">
                      <w:r>
                        <w:t>Stake out the other side and then tension the straps as needed</w:t>
                      </w:r>
                    </w:p>
                  </w:txbxContent>
                </v:textbox>
                <w10:wrap type="through" anchorx="page" anchory="page"/>
              </v:shape>
            </w:pict>
          </mc:Fallback>
        </mc:AlternateContent>
      </w:r>
      <w:r w:rsidR="0030179A">
        <w:rPr>
          <w:noProof/>
        </w:rPr>
        <w:drawing>
          <wp:anchor distT="0" distB="0" distL="114300" distR="114300" simplePos="0" relativeHeight="251717722" behindDoc="0" locked="0" layoutInCell="1" allowOverlap="1" wp14:anchorId="4610E379" wp14:editId="73C9162C">
            <wp:simplePos x="0" y="0"/>
            <wp:positionH relativeFrom="page">
              <wp:posOffset>4052570</wp:posOffset>
            </wp:positionH>
            <wp:positionV relativeFrom="page">
              <wp:posOffset>6819900</wp:posOffset>
            </wp:positionV>
            <wp:extent cx="3262630" cy="2362200"/>
            <wp:effectExtent l="0" t="0" r="0" b="0"/>
            <wp:wrapThrough wrapText="bothSides">
              <wp:wrapPolygon edited="0">
                <wp:start x="0" y="0"/>
                <wp:lineTo x="0" y="21368"/>
                <wp:lineTo x="21356" y="21368"/>
                <wp:lineTo x="21356" y="0"/>
                <wp:lineTo x="0" y="0"/>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3.jpg"/>
                    <pic:cNvPicPr/>
                  </pic:nvPicPr>
                  <pic:blipFill>
                    <a:blip r:embed="rId19">
                      <a:extLst>
                        <a:ext uri="{28A0092B-C50C-407E-A947-70E740481C1C}">
                          <a14:useLocalDpi xmlns:a14="http://schemas.microsoft.com/office/drawing/2010/main" val="0"/>
                        </a:ext>
                      </a:extLst>
                    </a:blip>
                    <a:stretch>
                      <a:fillRect/>
                    </a:stretch>
                  </pic:blipFill>
                  <pic:spPr>
                    <a:xfrm>
                      <a:off x="0" y="0"/>
                      <a:ext cx="3262630" cy="2362200"/>
                    </a:xfrm>
                    <a:prstGeom prst="rect">
                      <a:avLst/>
                    </a:prstGeom>
                  </pic:spPr>
                </pic:pic>
              </a:graphicData>
            </a:graphic>
            <wp14:sizeRelH relativeFrom="margin">
              <wp14:pctWidth>0</wp14:pctWidth>
            </wp14:sizeRelH>
            <wp14:sizeRelV relativeFrom="margin">
              <wp14:pctHeight>0</wp14:pctHeight>
            </wp14:sizeRelV>
          </wp:anchor>
        </w:drawing>
      </w:r>
      <w:r w:rsidR="0030179A">
        <w:rPr>
          <w:noProof/>
        </w:rPr>
        <mc:AlternateContent>
          <mc:Choice Requires="wps">
            <w:drawing>
              <wp:anchor distT="0" distB="0" distL="114300" distR="114300" simplePos="0" relativeHeight="251721818" behindDoc="0" locked="0" layoutInCell="1" allowOverlap="1" wp14:anchorId="2C4AC3BC" wp14:editId="04648901">
                <wp:simplePos x="0" y="0"/>
                <wp:positionH relativeFrom="page">
                  <wp:posOffset>4050030</wp:posOffset>
                </wp:positionH>
                <wp:positionV relativeFrom="page">
                  <wp:posOffset>6390640</wp:posOffset>
                </wp:positionV>
                <wp:extent cx="3267075" cy="914400"/>
                <wp:effectExtent l="0" t="0" r="0" b="0"/>
                <wp:wrapThrough wrapText="bothSides">
                  <wp:wrapPolygon edited="0">
                    <wp:start x="168" y="0"/>
                    <wp:lineTo x="168" y="21000"/>
                    <wp:lineTo x="21159" y="21000"/>
                    <wp:lineTo x="21159" y="0"/>
                    <wp:lineTo x="168" y="0"/>
                  </wp:wrapPolygon>
                </wp:wrapThrough>
                <wp:docPr id="150" name="Text Box 150"/>
                <wp:cNvGraphicFramePr/>
                <a:graphic xmlns:a="http://schemas.openxmlformats.org/drawingml/2006/main">
                  <a:graphicData uri="http://schemas.microsoft.com/office/word/2010/wordprocessingShape">
                    <wps:wsp>
                      <wps:cNvSpPr txBox="1"/>
                      <wps:spPr>
                        <a:xfrm>
                          <a:off x="0" y="0"/>
                          <a:ext cx="326707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C4903A" w14:textId="3E6DD4A4" w:rsidR="00D775B7" w:rsidRDefault="00D775B7">
                            <w:r>
                              <w:t>Put the pole together and insert into grommet in the tarp and stand the pole up at an angle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0" o:spid="_x0000_s1073" type="#_x0000_t202" style="position:absolute;margin-left:318.9pt;margin-top:503.2pt;width:257.25pt;height:1in;z-index:25172181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" mv:complextextbox="1" filled="f" stroked="f">
                <v:textbox>
                  <w:txbxContent>
                    <w:p w14:paraId="00C4903A" w14:textId="3E6DD4A4" w:rsidR="00D775B7" w:rsidRDefault="00D775B7">
                      <w:r>
                        <w:t>Put the pole together and insert into grommet in the tarp and stand the pole up at an angle</w:t>
                      </w:r>
                    </w:p>
                  </w:txbxContent>
                </v:textbox>
                <w10:wrap type="through" anchorx="page" anchory="page"/>
              </v:shape>
            </w:pict>
          </mc:Fallback>
        </mc:AlternateContent>
      </w:r>
      <w:r w:rsidR="0030179A">
        <w:rPr>
          <w:noProof/>
        </w:rPr>
        <w:drawing>
          <wp:anchor distT="0" distB="0" distL="114300" distR="114300" simplePos="0" relativeHeight="251715674" behindDoc="0" locked="0" layoutInCell="1" allowOverlap="1" wp14:anchorId="4F15EEE2" wp14:editId="1FE897F3">
            <wp:simplePos x="0" y="0"/>
            <wp:positionH relativeFrom="page">
              <wp:posOffset>4049395</wp:posOffset>
            </wp:positionH>
            <wp:positionV relativeFrom="page">
              <wp:posOffset>3987800</wp:posOffset>
            </wp:positionV>
            <wp:extent cx="3265170" cy="2402840"/>
            <wp:effectExtent l="0" t="0" r="11430" b="10160"/>
            <wp:wrapThrough wrapText="bothSides">
              <wp:wrapPolygon edited="0">
                <wp:start x="0" y="0"/>
                <wp:lineTo x="0" y="21463"/>
                <wp:lineTo x="21508" y="21463"/>
                <wp:lineTo x="21508" y="0"/>
                <wp:lineTo x="0" y="0"/>
              </wp:wrapPolygon>
            </wp:wrapThrough>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6.jpg"/>
                    <pic:cNvPicPr/>
                  </pic:nvPicPr>
                  <pic:blipFill>
                    <a:blip r:embed="rId20">
                      <a:extLst>
                        <a:ext uri="{28A0092B-C50C-407E-A947-70E740481C1C}">
                          <a14:useLocalDpi xmlns:a14="http://schemas.microsoft.com/office/drawing/2010/main" val="0"/>
                        </a:ext>
                      </a:extLst>
                    </a:blip>
                    <a:stretch>
                      <a:fillRect/>
                    </a:stretch>
                  </pic:blipFill>
                  <pic:spPr>
                    <a:xfrm>
                      <a:off x="0" y="0"/>
                      <a:ext cx="3265170" cy="2402840"/>
                    </a:xfrm>
                    <a:prstGeom prst="rect">
                      <a:avLst/>
                    </a:prstGeom>
                  </pic:spPr>
                </pic:pic>
              </a:graphicData>
            </a:graphic>
            <wp14:sizeRelH relativeFrom="margin">
              <wp14:pctWidth>0</wp14:pctWidth>
            </wp14:sizeRelH>
            <wp14:sizeRelV relativeFrom="margin">
              <wp14:pctHeight>0</wp14:pctHeight>
            </wp14:sizeRelV>
          </wp:anchor>
        </w:drawing>
      </w:r>
      <w:r w:rsidR="0030179A">
        <w:rPr>
          <w:noProof/>
        </w:rPr>
        <mc:AlternateContent>
          <mc:Choice Requires="wps">
            <w:drawing>
              <wp:anchor distT="0" distB="0" distL="114300" distR="114300" simplePos="0" relativeHeight="251719770" behindDoc="0" locked="0" layoutInCell="1" allowOverlap="1" wp14:anchorId="4A7F2EB3" wp14:editId="3919FBAD">
                <wp:simplePos x="0" y="0"/>
                <wp:positionH relativeFrom="page">
                  <wp:posOffset>4049395</wp:posOffset>
                </wp:positionH>
                <wp:positionV relativeFrom="page">
                  <wp:posOffset>3568700</wp:posOffset>
                </wp:positionV>
                <wp:extent cx="3265805" cy="571500"/>
                <wp:effectExtent l="0" t="0" r="0" b="12700"/>
                <wp:wrapThrough wrapText="bothSides">
                  <wp:wrapPolygon edited="0">
                    <wp:start x="168" y="0"/>
                    <wp:lineTo x="168" y="21120"/>
                    <wp:lineTo x="21167" y="21120"/>
                    <wp:lineTo x="21167" y="0"/>
                    <wp:lineTo x="168" y="0"/>
                  </wp:wrapPolygon>
                </wp:wrapThrough>
                <wp:docPr id="148" name="Text Box 148"/>
                <wp:cNvGraphicFramePr/>
                <a:graphic xmlns:a="http://schemas.openxmlformats.org/drawingml/2006/main">
                  <a:graphicData uri="http://schemas.microsoft.com/office/word/2010/wordprocessingShape">
                    <wps:wsp>
                      <wps:cNvSpPr txBox="1"/>
                      <wps:spPr>
                        <a:xfrm>
                          <a:off x="0" y="0"/>
                          <a:ext cx="3265805" cy="571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F0AE62E" w14:textId="5E5D2A94" w:rsidR="00D775B7" w:rsidRDefault="00D775B7">
                            <w:r>
                              <w:t>Standing in the door, slide black rope of tarp into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o:spid="_x0000_s1074" type="#_x0000_t202" style="position:absolute;margin-left:318.85pt;margin-top:281pt;width:257.15pt;height:45pt;z-index:2517197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mtPdcCAAAiBgAADgAAAGRycy9lMm9Eb2MueG1srFRNb9swDL0P2H8QdE9tZ07a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" mv:complextextbox="1" filled="f" stroked="f">
                <v:textbox>
                  <w:txbxContent>
                    <w:p w14:paraId="0F0AE62E" w14:textId="5E5D2A94" w:rsidR="00D775B7" w:rsidRDefault="00D775B7">
                      <w:r>
                        <w:t>Standing in the door, slide black rope of tarp into track</w:t>
                      </w:r>
                    </w:p>
                  </w:txbxContent>
                </v:textbox>
                <w10:wrap type="through" anchorx="page" anchory="page"/>
              </v:shape>
            </w:pict>
          </mc:Fallback>
        </mc:AlternateContent>
      </w:r>
      <w:r w:rsidR="0030179A">
        <w:rPr>
          <w:noProof/>
        </w:rPr>
        <w:drawing>
          <wp:anchor distT="0" distB="0" distL="114300" distR="114300" simplePos="0" relativeHeight="251712602" behindDoc="0" locked="0" layoutInCell="1" allowOverlap="1" wp14:anchorId="483FC436" wp14:editId="34D8F0BE">
            <wp:simplePos x="0" y="0"/>
            <wp:positionH relativeFrom="page">
              <wp:posOffset>4052570</wp:posOffset>
            </wp:positionH>
            <wp:positionV relativeFrom="page">
              <wp:posOffset>1231900</wp:posOffset>
            </wp:positionV>
            <wp:extent cx="3264535" cy="2337435"/>
            <wp:effectExtent l="0" t="0" r="12065" b="0"/>
            <wp:wrapThrough wrapText="bothSides">
              <wp:wrapPolygon edited="0">
                <wp:start x="0" y="0"/>
                <wp:lineTo x="0" y="21359"/>
                <wp:lineTo x="21512" y="21359"/>
                <wp:lineTo x="21512" y="0"/>
                <wp:lineTo x="0" y="0"/>
              </wp:wrapPolygon>
            </wp:wrapThrough>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1.jpg"/>
                    <pic:cNvPicPr/>
                  </pic:nvPicPr>
                  <pic:blipFill>
                    <a:blip r:embed="rId21">
                      <a:extLst>
                        <a:ext uri="{28A0092B-C50C-407E-A947-70E740481C1C}">
                          <a14:useLocalDpi xmlns:a14="http://schemas.microsoft.com/office/drawing/2010/main" val="0"/>
                        </a:ext>
                      </a:extLst>
                    </a:blip>
                    <a:stretch>
                      <a:fillRect/>
                    </a:stretch>
                  </pic:blipFill>
                  <pic:spPr>
                    <a:xfrm>
                      <a:off x="0" y="0"/>
                      <a:ext cx="3264535" cy="2337435"/>
                    </a:xfrm>
                    <a:prstGeom prst="rect">
                      <a:avLst/>
                    </a:prstGeom>
                  </pic:spPr>
                </pic:pic>
              </a:graphicData>
            </a:graphic>
            <wp14:sizeRelH relativeFrom="margin">
              <wp14:pctWidth>0</wp14:pctWidth>
            </wp14:sizeRelH>
            <wp14:sizeRelV relativeFrom="margin">
              <wp14:pctHeight>0</wp14:pctHeight>
            </wp14:sizeRelV>
          </wp:anchor>
        </w:drawing>
      </w:r>
      <w:r w:rsidR="0030179A">
        <w:rPr>
          <w:noProof/>
        </w:rPr>
        <w:drawing>
          <wp:anchor distT="0" distB="0" distL="114300" distR="114300" simplePos="0" relativeHeight="251711578" behindDoc="0" locked="0" layoutInCell="1" allowOverlap="1" wp14:anchorId="6B1B7D70" wp14:editId="01987B26">
            <wp:simplePos x="0" y="0"/>
            <wp:positionH relativeFrom="page">
              <wp:posOffset>457200</wp:posOffset>
            </wp:positionH>
            <wp:positionV relativeFrom="page">
              <wp:posOffset>1231900</wp:posOffset>
            </wp:positionV>
            <wp:extent cx="3263900" cy="2336800"/>
            <wp:effectExtent l="0" t="0" r="12700" b="0"/>
            <wp:wrapThrough wrapText="bothSides">
              <wp:wrapPolygon edited="0">
                <wp:start x="0" y="0"/>
                <wp:lineTo x="0" y="21365"/>
                <wp:lineTo x="21516" y="21365"/>
                <wp:lineTo x="21516" y="0"/>
                <wp:lineTo x="0" y="0"/>
              </wp:wrapPolygon>
            </wp:wrapThrough>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56.jpg"/>
                    <pic:cNvPicPr/>
                  </pic:nvPicPr>
                  <pic:blipFill>
                    <a:blip r:embed="rId22">
                      <a:extLst>
                        <a:ext uri="{28A0092B-C50C-407E-A947-70E740481C1C}">
                          <a14:useLocalDpi xmlns:a14="http://schemas.microsoft.com/office/drawing/2010/main" val="0"/>
                        </a:ext>
                      </a:extLst>
                    </a:blip>
                    <a:stretch>
                      <a:fillRect/>
                    </a:stretch>
                  </pic:blipFill>
                  <pic:spPr>
                    <a:xfrm>
                      <a:off x="0" y="0"/>
                      <a:ext cx="3263900" cy="2336800"/>
                    </a:xfrm>
                    <a:prstGeom prst="rect">
                      <a:avLst/>
                    </a:prstGeom>
                  </pic:spPr>
                </pic:pic>
              </a:graphicData>
            </a:graphic>
            <wp14:sizeRelH relativeFrom="margin">
              <wp14:pctWidth>0</wp14:pctWidth>
            </wp14:sizeRelH>
            <wp14:sizeRelV relativeFrom="margin">
              <wp14:pctHeight>0</wp14:pctHeight>
            </wp14:sizeRelV>
          </wp:anchor>
        </w:drawing>
      </w:r>
      <w:r w:rsidR="00AE7262">
        <w:rPr>
          <w:noProof/>
        </w:rPr>
        <mc:AlternateContent>
          <mc:Choice Requires="wps">
            <w:drawing>
              <wp:anchor distT="0" distB="0" distL="114300" distR="114300" simplePos="0" relativeHeight="251673690" behindDoc="0" locked="0" layoutInCell="0" allowOverlap="1" wp14:anchorId="2929FDDC" wp14:editId="039050DC">
                <wp:simplePos x="0" y="0"/>
                <wp:positionH relativeFrom="page">
                  <wp:posOffset>457200</wp:posOffset>
                </wp:positionH>
                <wp:positionV relativeFrom="page">
                  <wp:posOffset>914400</wp:posOffset>
                </wp:positionV>
                <wp:extent cx="4113530" cy="546735"/>
                <wp:effectExtent l="0" t="0" r="1270" b="12065"/>
                <wp:wrapTight wrapText="bothSides">
                  <wp:wrapPolygon edited="0">
                    <wp:start x="0" y="0"/>
                    <wp:lineTo x="0" y="21073"/>
                    <wp:lineTo x="21473" y="21073"/>
                    <wp:lineTo x="21473" y="0"/>
                    <wp:lineTo x="0" y="0"/>
                  </wp:wrapPolygon>
                </wp:wrapTight>
                <wp:docPr id="8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353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B524A31" w14:textId="6B1947C6" w:rsidR="00D775B7" w:rsidRDefault="00D775B7" w:rsidP="00227358">
                            <w:pPr>
                              <w:pStyle w:val="Subtitle"/>
                            </w:pPr>
                            <w:r>
                              <w:t>Attaching the Tarp</w:t>
                            </w:r>
                          </w:p>
                          <w:p w14:paraId="47C1FD41" w14:textId="77777777" w:rsidR="00D775B7" w:rsidRDefault="00D775B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202" style="position:absolute;margin-left:36pt;margin-top:1in;width:323.9pt;height:43.05pt;z-index:2516736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" o:allowincell="f" filled="f" stroked="f">
                <v:textbox inset="0,0,0,0">
                  <w:txbxContent>
                    <w:p w14:paraId="1B524A31" w14:textId="6B1947C6" w:rsidR="00D775B7" w:rsidRDefault="00D775B7" w:rsidP="00227358">
                      <w:pPr>
                        <w:pStyle w:val="Subtitle"/>
                      </w:pPr>
                      <w:r>
                        <w:t>Attaching the Tarp</w:t>
                      </w:r>
                    </w:p>
                    <w:p w14:paraId="47C1FD41" w14:textId="77777777" w:rsidR="00D775B7" w:rsidRDefault="00D775B7"/>
                  </w:txbxContent>
                </v:textbox>
                <w10:wrap type="tight" anchorx="page" anchory="page"/>
              </v:shape>
            </w:pict>
          </mc:Fallback>
        </mc:AlternateContent>
      </w:r>
      <w:r w:rsidR="005A2FFE">
        <w:rPr>
          <w:noProof/>
        </w:rPr>
        <mc:AlternateContent>
          <mc:Choice Requires="wps">
            <w:drawing>
              <wp:anchor distT="0" distB="0" distL="114300" distR="114300" simplePos="0" relativeHeight="251675738" behindDoc="0" locked="0" layoutInCell="0" allowOverlap="1" wp14:anchorId="57FDF168" wp14:editId="6A13E7F7">
                <wp:simplePos x="0" y="0"/>
                <wp:positionH relativeFrom="page">
                  <wp:posOffset>569595</wp:posOffset>
                </wp:positionH>
                <wp:positionV relativeFrom="page">
                  <wp:posOffset>1783715</wp:posOffset>
                </wp:positionV>
                <wp:extent cx="4113530" cy="182880"/>
                <wp:effectExtent l="0" t="5715" r="3175" b="1905"/>
                <wp:wrapTight wrapText="bothSides">
                  <wp:wrapPolygon edited="0">
                    <wp:start x="0" y="0"/>
                    <wp:lineTo x="21600" y="0"/>
                    <wp:lineTo x="21600" y="21600"/>
                    <wp:lineTo x="0" y="21600"/>
                    <wp:lineTo x="0" y="0"/>
                  </wp:wrapPolygon>
                </wp:wrapTight>
                <wp:docPr id="8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35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6CF1C7D" w14:textId="77777777" w:rsidR="00D775B7" w:rsidRDefault="00D775B7" w:rsidP="00227358">
                            <w:pPr>
                              <w:pStyle w:val="Date"/>
                            </w:pPr>
                            <w:r>
                              <w:t>Issue [#]: Issue 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margin-left:44.85pt;margin-top:140.45pt;width:323.9pt;height:14.4pt;z-index:2516757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" o:allowincell="f" filled="f" stroked="f">
                <v:stroke o:forcedash="t"/>
                <v:textbox inset="0,0,0,0">
                  <w:txbxContent>
                    <w:p w14:paraId="56CF1C7D" w14:textId="77777777" w:rsidR="00D775B7" w:rsidRDefault="00D775B7" w:rsidP="00227358">
                      <w:pPr>
                        <w:pStyle w:val="Date"/>
                      </w:pPr>
                      <w:r>
                        <w:t>Issue [#]: Issue Date</w:t>
                      </w:r>
                    </w:p>
                  </w:txbxContent>
                </v:textbox>
                <w10:wrap type="tight" anchorx="page" anchory="page"/>
              </v:shape>
            </w:pict>
          </mc:Fallback>
        </mc:AlternateContent>
      </w:r>
      <w:r w:rsidR="00D975B8">
        <w:br w:type="page"/>
      </w:r>
      <w:r w:rsidR="004A493F">
        <w:rPr>
          <w:noProof/>
        </w:rPr>
        <w:lastRenderedPageBreak/>
        <mc:AlternateContent>
          <mc:Choice Requires="wps">
            <w:drawing>
              <wp:anchor distT="0" distB="0" distL="114300" distR="114300" simplePos="0" relativeHeight="251731034" behindDoc="0" locked="0" layoutInCell="1" allowOverlap="1" wp14:anchorId="507D5A8B" wp14:editId="7AD2D0C0">
                <wp:simplePos x="0" y="0"/>
                <wp:positionH relativeFrom="page">
                  <wp:posOffset>4004310</wp:posOffset>
                </wp:positionH>
                <wp:positionV relativeFrom="page">
                  <wp:posOffset>6540500</wp:posOffset>
                </wp:positionV>
                <wp:extent cx="3311525" cy="3060700"/>
                <wp:effectExtent l="0" t="0" r="0" b="12700"/>
                <wp:wrapThrough wrapText="bothSides">
                  <wp:wrapPolygon edited="0">
                    <wp:start x="166" y="0"/>
                    <wp:lineTo x="166" y="21510"/>
                    <wp:lineTo x="21207" y="21510"/>
                    <wp:lineTo x="21207" y="0"/>
                    <wp:lineTo x="166" y="0"/>
                  </wp:wrapPolygon>
                </wp:wrapThrough>
                <wp:docPr id="159" name="Text Box 159"/>
                <wp:cNvGraphicFramePr/>
                <a:graphic xmlns:a="http://schemas.openxmlformats.org/drawingml/2006/main">
                  <a:graphicData uri="http://schemas.microsoft.com/office/word/2010/wordprocessingShape">
                    <wps:wsp>
                      <wps:cNvSpPr txBox="1"/>
                      <wps:spPr>
                        <a:xfrm>
                          <a:off x="0" y="0"/>
                          <a:ext cx="3311525" cy="30607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651E63" w14:textId="77777777" w:rsidR="00D775B7" w:rsidRDefault="00D775B7">
                            <w:r>
                              <w:t xml:space="preserve">There are 1 pole and 2 pole tarps. The tarps may be pitched with multiple poles and in a variety of ways if desired. </w:t>
                            </w:r>
                          </w:p>
                          <w:p w14:paraId="1E9F1779" w14:textId="77777777" w:rsidR="00D775B7" w:rsidRDefault="00D775B7"/>
                          <w:p w14:paraId="6F774BC2" w14:textId="77777777" w:rsidR="00D775B7" w:rsidRDefault="00D775B7">
                            <w:r>
                              <w:t xml:space="preserve">All tarps use 1” straps and Roller Cam buckles to secure the tarp. </w:t>
                            </w:r>
                          </w:p>
                          <w:p w14:paraId="5854360D" w14:textId="77777777" w:rsidR="00D775B7" w:rsidRDefault="00D775B7"/>
                          <w:p w14:paraId="58B7440B" w14:textId="74228CD3" w:rsidR="00D775B7" w:rsidRDefault="00D775B7">
                            <w:r>
                              <w:t>Make sure that stakes are set at a 45-degree angle away from the tarp and hammered down as far as possible to prevent being pulled out. Natural anchors such as trees and rocks can be used as well.</w:t>
                            </w:r>
                          </w:p>
                          <w:p w14:paraId="6C8164F9" w14:textId="77777777" w:rsidR="00D775B7" w:rsidRDefault="00D775B7"/>
                          <w:p w14:paraId="3B0B9B12" w14:textId="429FF130" w:rsidR="00D775B7" w:rsidRDefault="00D775B7">
                            <w:r>
                              <w:t xml:space="preserve">Rain may cause </w:t>
                            </w:r>
                            <w:r w:rsidR="004A493F">
                              <w:t>tarp to stretch, so straps may need re-tensioned.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77" type="#_x0000_t202" style="position:absolute;margin-left:315.3pt;margin-top:515pt;width:260.75pt;height:241pt;z-index:2517310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8oUNcCAAAj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" mv:complextextbox="1" filled="f" stroked="f">
                <v:textbox>
                  <w:txbxContent>
                    <w:p w14:paraId="41651E63" w14:textId="77777777" w:rsidR="00D775B7" w:rsidRDefault="00D775B7">
                      <w:r>
                        <w:t xml:space="preserve">There are 1 pole and 2 pole tarps. The tarps may be pitched with multiple poles and in a variety of ways if desired. </w:t>
                      </w:r>
                    </w:p>
                    <w:p w14:paraId="1E9F1779" w14:textId="77777777" w:rsidR="00D775B7" w:rsidRDefault="00D775B7"/>
                    <w:p w14:paraId="6F774BC2" w14:textId="77777777" w:rsidR="00D775B7" w:rsidRDefault="00D775B7">
                      <w:r>
                        <w:t xml:space="preserve">All tarps use 1” straps and Roller Cam buckles to secure the tarp. </w:t>
                      </w:r>
                    </w:p>
                    <w:p w14:paraId="5854360D" w14:textId="77777777" w:rsidR="00D775B7" w:rsidRDefault="00D775B7"/>
                    <w:p w14:paraId="58B7440B" w14:textId="74228CD3" w:rsidR="00D775B7" w:rsidRDefault="00D775B7">
                      <w:r>
                        <w:t>Make sure that stakes are set at a 45-degree angle away from the tarp and hammered down as far as possible to prevent being pulled out. Natural anchors such as trees and rocks can be used as well.</w:t>
                      </w:r>
                    </w:p>
                    <w:p w14:paraId="6C8164F9" w14:textId="77777777" w:rsidR="00D775B7" w:rsidRDefault="00D775B7"/>
                    <w:p w14:paraId="3B0B9B12" w14:textId="429FF130" w:rsidR="00D775B7" w:rsidRDefault="00D775B7">
                      <w:r>
                        <w:t xml:space="preserve">Rain may cause </w:t>
                      </w:r>
                      <w:r w:rsidR="004A493F">
                        <w:t>tarp to stretch, so straps may need re-tensioned.</w:t>
                      </w:r>
                    </w:p>
                  </w:txbxContent>
                </v:textbox>
                <w10:wrap type="through" anchorx="page" anchory="page"/>
              </v:shape>
            </w:pict>
          </mc:Fallback>
        </mc:AlternateContent>
      </w:r>
      <w:r w:rsidR="004A493F">
        <w:rPr>
          <w:noProof/>
        </w:rPr>
        <w:drawing>
          <wp:anchor distT="0" distB="0" distL="114300" distR="114300" simplePos="0" relativeHeight="251730010" behindDoc="0" locked="0" layoutInCell="1" allowOverlap="1" wp14:anchorId="26DB2681" wp14:editId="747EEA8A">
            <wp:simplePos x="0" y="0"/>
            <wp:positionH relativeFrom="page">
              <wp:posOffset>4004310</wp:posOffset>
            </wp:positionH>
            <wp:positionV relativeFrom="page">
              <wp:posOffset>4076700</wp:posOffset>
            </wp:positionV>
            <wp:extent cx="3311525" cy="2305050"/>
            <wp:effectExtent l="0" t="0" r="0" b="6350"/>
            <wp:wrapThrough wrapText="bothSides">
              <wp:wrapPolygon edited="0">
                <wp:start x="0" y="0"/>
                <wp:lineTo x="0" y="21421"/>
                <wp:lineTo x="21372" y="21421"/>
                <wp:lineTo x="21372" y="0"/>
                <wp:lineTo x="0" y="0"/>
              </wp:wrapPolygon>
            </wp:wrapThrough>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 Life 2 Pole 3.jpg"/>
                    <pic:cNvPicPr/>
                  </pic:nvPicPr>
                  <pic:blipFill>
                    <a:blip r:embed="rId23">
                      <a:extLst>
                        <a:ext uri="{28A0092B-C50C-407E-A947-70E740481C1C}">
                          <a14:useLocalDpi xmlns:a14="http://schemas.microsoft.com/office/drawing/2010/main" val="0"/>
                        </a:ext>
                      </a:extLst>
                    </a:blip>
                    <a:stretch>
                      <a:fillRect/>
                    </a:stretch>
                  </pic:blipFill>
                  <pic:spPr>
                    <a:xfrm>
                      <a:off x="0" y="0"/>
                      <a:ext cx="3311525" cy="2305050"/>
                    </a:xfrm>
                    <a:prstGeom prst="rect">
                      <a:avLst/>
                    </a:prstGeom>
                  </pic:spPr>
                </pic:pic>
              </a:graphicData>
            </a:graphic>
            <wp14:sizeRelH relativeFrom="margin">
              <wp14:pctWidth>0</wp14:pctWidth>
            </wp14:sizeRelH>
            <wp14:sizeRelV relativeFrom="margin">
              <wp14:pctHeight>0</wp14:pctHeight>
            </wp14:sizeRelV>
          </wp:anchor>
        </w:drawing>
      </w:r>
      <w:r w:rsidR="004A493F">
        <w:rPr>
          <w:noProof/>
        </w:rPr>
        <w:drawing>
          <wp:anchor distT="0" distB="0" distL="114300" distR="114300" simplePos="0" relativeHeight="251728986" behindDoc="0" locked="0" layoutInCell="1" allowOverlap="1" wp14:anchorId="64472836" wp14:editId="2412A864">
            <wp:simplePos x="0" y="0"/>
            <wp:positionH relativeFrom="page">
              <wp:posOffset>4004310</wp:posOffset>
            </wp:positionH>
            <wp:positionV relativeFrom="page">
              <wp:posOffset>988060</wp:posOffset>
            </wp:positionV>
            <wp:extent cx="3310890" cy="2961640"/>
            <wp:effectExtent l="0" t="0" r="0" b="10160"/>
            <wp:wrapThrough wrapText="bothSides">
              <wp:wrapPolygon edited="0">
                <wp:start x="0" y="0"/>
                <wp:lineTo x="0" y="21489"/>
                <wp:lineTo x="21376" y="21489"/>
                <wp:lineTo x="21376" y="0"/>
                <wp:lineTo x="0" y="0"/>
              </wp:wrapPolygon>
            </wp:wrapThrough>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 Life 2 Pole 2.jpg"/>
                    <pic:cNvPicPr/>
                  </pic:nvPicPr>
                  <pic:blipFill>
                    <a:blip r:embed="rId24">
                      <a:extLst>
                        <a:ext uri="{28A0092B-C50C-407E-A947-70E740481C1C}">
                          <a14:useLocalDpi xmlns:a14="http://schemas.microsoft.com/office/drawing/2010/main" val="0"/>
                        </a:ext>
                      </a:extLst>
                    </a:blip>
                    <a:stretch>
                      <a:fillRect/>
                    </a:stretch>
                  </pic:blipFill>
                  <pic:spPr>
                    <a:xfrm>
                      <a:off x="0" y="0"/>
                      <a:ext cx="3310890" cy="2961640"/>
                    </a:xfrm>
                    <a:prstGeom prst="rect">
                      <a:avLst/>
                    </a:prstGeom>
                  </pic:spPr>
                </pic:pic>
              </a:graphicData>
            </a:graphic>
            <wp14:sizeRelH relativeFrom="margin">
              <wp14:pctWidth>0</wp14:pctWidth>
            </wp14:sizeRelH>
            <wp14:sizeRelV relativeFrom="margin">
              <wp14:pctHeight>0</wp14:pctHeight>
            </wp14:sizeRelV>
          </wp:anchor>
        </w:drawing>
      </w:r>
      <w:r w:rsidR="00417EFF">
        <w:rPr>
          <w:noProof/>
        </w:rPr>
        <w:drawing>
          <wp:anchor distT="0" distB="0" distL="114300" distR="114300" simplePos="0" relativeHeight="251725914" behindDoc="0" locked="0" layoutInCell="1" allowOverlap="1" wp14:anchorId="17F3C246" wp14:editId="212DF398">
            <wp:simplePos x="0" y="0"/>
            <wp:positionH relativeFrom="page">
              <wp:posOffset>456565</wp:posOffset>
            </wp:positionH>
            <wp:positionV relativeFrom="page">
              <wp:posOffset>6381750</wp:posOffset>
            </wp:positionV>
            <wp:extent cx="3340100" cy="2482850"/>
            <wp:effectExtent l="0" t="0" r="12700" b="6350"/>
            <wp:wrapThrough wrapText="bothSides">
              <wp:wrapPolygon edited="0">
                <wp:start x="0" y="0"/>
                <wp:lineTo x="0" y="21434"/>
                <wp:lineTo x="21518" y="21434"/>
                <wp:lineTo x="21518" y="0"/>
                <wp:lineTo x="0" y="0"/>
              </wp:wrapPolygon>
            </wp:wrapThrough>
            <wp:docPr id="154" name="Picture 154" descr="Macintosh HD:Users:stephanienelson:Desktop:Van Installation photos:IMG_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stephanienelson:Desktop:Van Installation photos:IMG_149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40100" cy="248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17EFF">
        <w:rPr>
          <w:noProof/>
        </w:rPr>
        <w:drawing>
          <wp:anchor distT="0" distB="0" distL="114300" distR="114300" simplePos="0" relativeHeight="251724890" behindDoc="0" locked="0" layoutInCell="1" allowOverlap="1" wp14:anchorId="68EA2BAB" wp14:editId="271D04C0">
            <wp:simplePos x="0" y="0"/>
            <wp:positionH relativeFrom="page">
              <wp:posOffset>456565</wp:posOffset>
            </wp:positionH>
            <wp:positionV relativeFrom="page">
              <wp:posOffset>3670300</wp:posOffset>
            </wp:positionV>
            <wp:extent cx="3336290" cy="2501900"/>
            <wp:effectExtent l="0" t="0" r="0" b="12700"/>
            <wp:wrapThrough wrapText="bothSides">
              <wp:wrapPolygon edited="0">
                <wp:start x="0" y="0"/>
                <wp:lineTo x="0" y="21490"/>
                <wp:lineTo x="21378" y="21490"/>
                <wp:lineTo x="21378" y="0"/>
                <wp:lineTo x="0" y="0"/>
              </wp:wrapPolygon>
            </wp:wrapThrough>
            <wp:docPr id="153" name="Picture 153" descr="Macintosh HD:Users:stephanienelson:Desktop:Van Installation photos:IMG_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stephanienelson:Desktop:Van Installation photos:IMG_149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6290" cy="250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7A61">
        <w:rPr>
          <w:noProof/>
        </w:rPr>
        <w:drawing>
          <wp:anchor distT="0" distB="0" distL="114300" distR="114300" simplePos="0" relativeHeight="251727962" behindDoc="0" locked="0" layoutInCell="1" allowOverlap="1" wp14:anchorId="2B7F6C2B" wp14:editId="033CDCED">
            <wp:simplePos x="0" y="0"/>
            <wp:positionH relativeFrom="page">
              <wp:posOffset>457200</wp:posOffset>
            </wp:positionH>
            <wp:positionV relativeFrom="page">
              <wp:posOffset>988060</wp:posOffset>
            </wp:positionV>
            <wp:extent cx="3339665" cy="2504440"/>
            <wp:effectExtent l="0" t="0" r="0" b="10160"/>
            <wp:wrapThrough wrapText="bothSides">
              <wp:wrapPolygon edited="0">
                <wp:start x="0" y="0"/>
                <wp:lineTo x="0" y="21469"/>
                <wp:lineTo x="21358" y="21469"/>
                <wp:lineTo x="21358" y="0"/>
                <wp:lineTo x="0" y="0"/>
              </wp:wrapPolygon>
            </wp:wrapThrough>
            <wp:docPr id="156" name="Picture 156" descr="Macintosh HD:Users:stephanienelson:Desktop:Van Installation photos:IMG_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stephanienelson:Desktop:Van Installation photos:IMG_148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9665" cy="25044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27358" w:rsidSect="00227358">
      <w:headerReference w:type="even" r:id="rId28"/>
      <w:headerReference w:type="default" r:id="rId29"/>
      <w:footerReference w:type="default" r:id="rId30"/>
      <w:headerReference w:type="first" r:id="rId31"/>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3BEE3C4" w14:textId="77777777" w:rsidR="00A510B2" w:rsidRDefault="00A510B2">
      <w:r>
        <w:separator/>
      </w:r>
    </w:p>
  </w:endnote>
  <w:endnote w:type="continuationSeparator" w:id="0">
    <w:p w14:paraId="5CA82142" w14:textId="77777777" w:rsidR="00A510B2" w:rsidRDefault="00A510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ゴシック">
    <w:panose1 w:val="00000000000000000000"/>
    <w:charset w:val="80"/>
    <w:family w:val="roman"/>
    <w:notTrueType/>
    <w:pitch w:val="default"/>
  </w:font>
  <w:font w:name="Eurostile">
    <w:panose1 w:val="020B0504020202050204"/>
    <w:charset w:val="00"/>
    <w:family w:val="auto"/>
    <w:pitch w:val="variable"/>
    <w:sig w:usb0="00000003" w:usb1="00000000" w:usb2="00000000" w:usb3="00000000" w:csb0="00000001" w:csb1="00000000"/>
  </w:font>
  <w:font w:name="ヒラギノ丸ゴ Pro W4">
    <w:panose1 w:val="00000000000000000000"/>
    <w:charset w:val="80"/>
    <w:family w:val="roman"/>
    <w:notTrueType/>
    <w:pitch w:val="default"/>
  </w:font>
  <w:font w:name="Impact">
    <w:panose1 w:val="020B0806030902050204"/>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4FFDC" w14:textId="77777777" w:rsidR="00D775B7" w:rsidRDefault="00D775B7">
    <w:pPr>
      <w:pStyle w:val="Footer"/>
    </w:pPr>
    <w:r>
      <w:rPr>
        <w:noProof/>
      </w:rPr>
      <mc:AlternateContent>
        <mc:Choice Requires="wps">
          <w:drawing>
            <wp:anchor distT="0" distB="0" distL="114300" distR="114300" simplePos="0" relativeHeight="251661313" behindDoc="0" locked="0" layoutInCell="1" allowOverlap="1" wp14:anchorId="20C02739" wp14:editId="06AD73C0">
              <wp:simplePos x="0" y="0"/>
              <wp:positionH relativeFrom="page">
                <wp:posOffset>7169150</wp:posOffset>
              </wp:positionH>
              <wp:positionV relativeFrom="page">
                <wp:posOffset>9601200</wp:posOffset>
              </wp:positionV>
              <wp:extent cx="290195" cy="297815"/>
              <wp:effectExtent l="6350" t="0" r="0" b="0"/>
              <wp:wrapNone/>
              <wp:docPr id="1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02613" w14:textId="77777777" w:rsidR="00D775B7" w:rsidRDefault="00D775B7" w:rsidP="00227358">
                          <w:pPr>
                            <w:pStyle w:val="Pages"/>
                          </w:pPr>
                          <w:r>
                            <w:fldChar w:fldCharType="begin"/>
                          </w:r>
                          <w:r>
                            <w:instrText xml:space="preserve"> PAGE  \* MERGEFORMAT </w:instrText>
                          </w:r>
                          <w:r>
                            <w:fldChar w:fldCharType="separate"/>
                          </w:r>
                          <w:r w:rsidR="00A510B2">
                            <w:rPr>
                              <w:noProof/>
                            </w:rPr>
                            <w:t>4</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79" type="#_x0000_t202" style="position:absolute;margin-left:564.5pt;margin-top:756pt;width:22.85pt;height:23.45pt;z-index:25166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" filled="f" stroked="f">
              <v:textbox inset="0,0,0,0">
                <w:txbxContent>
                  <w:p w14:paraId="0C802613" w14:textId="77777777" w:rsidR="00D775B7" w:rsidRDefault="00D775B7" w:rsidP="00227358">
                    <w:pPr>
                      <w:pStyle w:val="Pages"/>
                    </w:pPr>
                    <w:r>
                      <w:fldChar w:fldCharType="begin"/>
                    </w:r>
                    <w:r>
                      <w:instrText xml:space="preserve"> PAGE  \* MERGEFORMAT </w:instrText>
                    </w:r>
                    <w:r>
                      <w:fldChar w:fldCharType="separate"/>
                    </w:r>
                    <w:r w:rsidR="00A510B2">
                      <w:rPr>
                        <w:noProof/>
                      </w:rPr>
                      <w:t>4</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626992F" w14:textId="77777777" w:rsidR="00A510B2" w:rsidRDefault="00A510B2">
      <w:r>
        <w:separator/>
      </w:r>
    </w:p>
  </w:footnote>
  <w:footnote w:type="continuationSeparator" w:id="0">
    <w:p w14:paraId="0F7F17F1" w14:textId="77777777" w:rsidR="00A510B2" w:rsidRDefault="00A510B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CB3D2" w14:textId="77777777" w:rsidR="00D775B7" w:rsidRDefault="00D775B7" w:rsidP="00227358">
    <w:pPr>
      <w:pStyle w:val="Header"/>
      <w:framePr w:wrap="around" w:vAnchor="text" w:hAnchor="margin" w:xAlign="right" w:y="1"/>
      <w:rPr>
        <w:rStyle w:val="PageNumber"/>
        <w:rFonts w:asciiTheme="minorHAnsi" w:eastAsiaTheme="minorEastAsia" w:hAnsiTheme="minorHAnsi" w:cstheme="minorBidi"/>
        <w:b w:val="0"/>
      </w:rPr>
    </w:pPr>
    <w:r>
      <w:rPr>
        <w:rStyle w:val="PageNumber"/>
      </w:rPr>
      <w:fldChar w:fldCharType="begin"/>
    </w:r>
    <w:r>
      <w:rPr>
        <w:rStyle w:val="PageNumber"/>
      </w:rPr>
      <w:instrText xml:space="preserve">PAGE  </w:instrText>
    </w:r>
    <w:r>
      <w:rPr>
        <w:rStyle w:val="PageNumber"/>
      </w:rPr>
      <w:fldChar w:fldCharType="end"/>
    </w:r>
  </w:p>
  <w:p w14:paraId="7E0B4D36" w14:textId="77777777" w:rsidR="00D775B7" w:rsidRDefault="00D775B7" w:rsidP="00227358">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E203E" w14:textId="77777777" w:rsidR="00D775B7" w:rsidRDefault="00D775B7" w:rsidP="00227358">
    <w:pPr>
      <w:pStyle w:val="Header"/>
      <w:ind w:right="360"/>
    </w:pPr>
    <w:r>
      <w:rPr>
        <w:noProof/>
      </w:rPr>
      <mc:AlternateContent>
        <mc:Choice Requires="wps">
          <w:drawing>
            <wp:anchor distT="0" distB="0" distL="114300" distR="114300" simplePos="0" relativeHeight="251660285" behindDoc="0" locked="0" layoutInCell="0" allowOverlap="1" wp14:anchorId="63B0A44D" wp14:editId="6B3277C8">
              <wp:simplePos x="0" y="0"/>
              <wp:positionH relativeFrom="page">
                <wp:posOffset>457200</wp:posOffset>
              </wp:positionH>
              <wp:positionV relativeFrom="page">
                <wp:posOffset>457200</wp:posOffset>
              </wp:positionV>
              <wp:extent cx="6858000" cy="457200"/>
              <wp:effectExtent l="0" t="0" r="0" b="0"/>
              <wp:wrapTight wrapText="bothSides">
                <wp:wrapPolygon edited="0">
                  <wp:start x="0" y="0"/>
                  <wp:lineTo x="0" y="20400"/>
                  <wp:lineTo x="21520" y="20400"/>
                  <wp:lineTo x="21520" y="0"/>
                  <wp:lineTo x="0" y="0"/>
                </wp:wrapPolygon>
              </wp:wrapTight>
              <wp:docPr id="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57200"/>
                      </a:xfrm>
                      <a:prstGeom prst="roundRect">
                        <a:avLst>
                          <a:gd name="adj" fmla="val 30417"/>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1A14222D" w14:textId="0A2A1CEF" w:rsidR="00D775B7" w:rsidRDefault="00D775B7" w:rsidP="00227358">
                          <w:pPr>
                            <w:pStyle w:val="Header"/>
                          </w:pPr>
                          <w:r>
                            <w:t>Installation and Set Up</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78" style="position:absolute;margin-left:36pt;margin-top:36pt;width:540pt;height:36pt;z-index:251660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993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" o:allowincell="f" fillcolor="#3689cf [3215]" stroked="f" strokecolor="#4a7ebb" strokeweight="1.5pt">
              <v:fill color2="#92c9f0 [3214]" angle="-90" focus="100%" type="gradient"/>
              <v:shadow opacity="22938f" mv:blur="38100f" offset="0,2pt"/>
              <v:textbox inset=",7.2pt,,7.2pt">
                <w:txbxContent>
                  <w:p w14:paraId="1A14222D" w14:textId="0A2A1CEF" w:rsidR="00D775B7" w:rsidRDefault="00D775B7" w:rsidP="00227358">
                    <w:pPr>
                      <w:pStyle w:val="Header"/>
                    </w:pPr>
                    <w:r>
                      <w:t>Installation and Set Up</w:t>
                    </w:r>
                  </w:p>
                </w:txbxContent>
              </v:textbox>
              <w10:wrap type="tight" anchorx="page" anchory="page"/>
            </v:round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C0B47" w14:textId="77777777" w:rsidR="00D775B7" w:rsidRDefault="00D775B7">
    <w:pPr>
      <w:pStyle w:val="Header"/>
    </w:pPr>
    <w:r>
      <w:rPr>
        <w:noProof/>
      </w:rPr>
      <mc:AlternateContent>
        <mc:Choice Requires="wps">
          <w:drawing>
            <wp:anchor distT="0" distB="0" distL="114300" distR="114300" simplePos="0" relativeHeight="251660287" behindDoc="0" locked="0" layoutInCell="1" allowOverlap="1" wp14:anchorId="473E4F83" wp14:editId="3C7D285C">
              <wp:simplePos x="0" y="0"/>
              <wp:positionH relativeFrom="page">
                <wp:posOffset>457200</wp:posOffset>
              </wp:positionH>
              <wp:positionV relativeFrom="page">
                <wp:posOffset>457200</wp:posOffset>
              </wp:positionV>
              <wp:extent cx="6858000" cy="1600200"/>
              <wp:effectExtent l="0" t="0" r="0" b="0"/>
              <wp:wrapTight wrapText="bothSides">
                <wp:wrapPolygon edited="0">
                  <wp:start x="160" y="0"/>
                  <wp:lineTo x="0" y="1029"/>
                  <wp:lineTo x="0" y="20229"/>
                  <wp:lineTo x="160" y="21257"/>
                  <wp:lineTo x="21360" y="21257"/>
                  <wp:lineTo x="21520" y="20229"/>
                  <wp:lineTo x="21520" y="1029"/>
                  <wp:lineTo x="21360" y="0"/>
                  <wp:lineTo x="160" y="0"/>
                </wp:wrapPolygon>
              </wp:wrapTight>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00200"/>
                      </a:xfrm>
                      <a:prstGeom prst="roundRect">
                        <a:avLst>
                          <a:gd name="adj" fmla="val 13162"/>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oundrect id="AutoShape 1" o:spid="_x0000_s1026" style="position:absolute;margin-left:36pt;margin-top:36pt;width:540pt;height:126pt;z-index:251660287;visibility:visible;mso-wrap-style:square;mso-wrap-distance-left:9pt;mso-wrap-distance-top:0;mso-wrap-distance-right:9pt;mso-wrap-distance-bottom:0;mso-position-horizontal:absolute;mso-position-horizontal-relative:page;mso-position-vertical:absolute;mso-position-vertical-relative:page;v-text-anchor:top" arcsize="8626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" fillcolor="#3689cf [3215]" stroked="f" strokecolor="#4a7ebb" strokeweight="1.5pt">
              <v:fill color2="#92c9f0 [3214]" angle="-90" focus="100%" type="gradient"/>
              <v:shadow opacity="22938f" mv:blur="38100f" offset="0,2pt"/>
              <v:textbox inset=",7.2pt,,7.2pt"/>
              <w10:wrap type="tight" anchorx="page" anchory="page"/>
            </v:round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AE6A8D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591A7751"/>
    <w:multiLevelType w:val="hybridMultilevel"/>
    <w:tmpl w:val="403E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0"/>
  </w:docVars>
  <w:rsids>
    <w:rsidRoot w:val="005A2FFE"/>
    <w:rsid w:val="00004E1D"/>
    <w:rsid w:val="00066F0F"/>
    <w:rsid w:val="001874B8"/>
    <w:rsid w:val="00193DAE"/>
    <w:rsid w:val="001A3DC2"/>
    <w:rsid w:val="00227358"/>
    <w:rsid w:val="0025021F"/>
    <w:rsid w:val="0030179A"/>
    <w:rsid w:val="003132BD"/>
    <w:rsid w:val="003352CA"/>
    <w:rsid w:val="00364236"/>
    <w:rsid w:val="00417EFF"/>
    <w:rsid w:val="00486906"/>
    <w:rsid w:val="004A493F"/>
    <w:rsid w:val="00547AF8"/>
    <w:rsid w:val="005715F3"/>
    <w:rsid w:val="005A2FFE"/>
    <w:rsid w:val="00663E8C"/>
    <w:rsid w:val="006E7D18"/>
    <w:rsid w:val="00871DCF"/>
    <w:rsid w:val="008D7A61"/>
    <w:rsid w:val="009054CB"/>
    <w:rsid w:val="00920F8C"/>
    <w:rsid w:val="00947013"/>
    <w:rsid w:val="009A6E46"/>
    <w:rsid w:val="009F1BAB"/>
    <w:rsid w:val="00A274C8"/>
    <w:rsid w:val="00A510B2"/>
    <w:rsid w:val="00AE7262"/>
    <w:rsid w:val="00AF6626"/>
    <w:rsid w:val="00C0732D"/>
    <w:rsid w:val="00C522AA"/>
    <w:rsid w:val="00C602EF"/>
    <w:rsid w:val="00D12956"/>
    <w:rsid w:val="00D775B7"/>
    <w:rsid w:val="00D949E9"/>
    <w:rsid w:val="00D975B8"/>
    <w:rsid w:val="00DD2894"/>
    <w:rsid w:val="00DE2536"/>
    <w:rsid w:val="00E12D5F"/>
    <w:rsid w:val="00E16A6B"/>
    <w:rsid w:val="00E633A3"/>
    <w:rsid w:val="00EA751C"/>
    <w:rsid w:val="00F5329D"/>
    <w:rsid w:val="00F82E15"/>
    <w:rsid w:val="00FC3523"/>
    <w:rsid w:val="00FF588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61F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C81805"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C81805"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3689CF"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92C9F0"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92C9F0"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C81805"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C81805"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3689CF"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3689CF"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3689CF"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3689CF" w:themeColor="text2"/>
      <w:sz w:val="20"/>
    </w:rPr>
  </w:style>
  <w:style w:type="paragraph" w:customStyle="1" w:styleId="Company">
    <w:name w:val="Company"/>
    <w:basedOn w:val="Normal"/>
    <w:qFormat/>
    <w:rsid w:val="00620ECB"/>
    <w:rPr>
      <w:rFonts w:asciiTheme="majorHAnsi" w:eastAsiaTheme="majorEastAsia" w:hAnsiTheme="majorHAnsi" w:cstheme="majorBidi"/>
      <w:b/>
      <w:color w:val="92C9F0"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3689CF" w:themeColor="text2"/>
      <w:sz w:val="28"/>
    </w:rPr>
  </w:style>
  <w:style w:type="paragraph" w:customStyle="1" w:styleId="CompanyLarge">
    <w:name w:val="Company Large"/>
    <w:basedOn w:val="Company"/>
    <w:qFormat/>
    <w:rsid w:val="00620ECB"/>
    <w:rPr>
      <w:color w:val="3689CF" w:themeColor="text2"/>
      <w:sz w:val="96"/>
    </w:rPr>
  </w:style>
  <w:style w:type="paragraph" w:styleId="Revision">
    <w:name w:val="Revision"/>
    <w:hidden/>
    <w:rsid w:val="00663E8C"/>
  </w:style>
  <w:style w:type="paragraph" w:styleId="BalloonText">
    <w:name w:val="Balloon Text"/>
    <w:basedOn w:val="Normal"/>
    <w:link w:val="BalloonTextChar"/>
    <w:rsid w:val="00663E8C"/>
    <w:rPr>
      <w:rFonts w:ascii="Lucida Grande" w:hAnsi="Lucida Grande"/>
      <w:sz w:val="18"/>
      <w:szCs w:val="18"/>
    </w:rPr>
  </w:style>
  <w:style w:type="character" w:customStyle="1" w:styleId="BalloonTextChar">
    <w:name w:val="Balloon Text Char"/>
    <w:basedOn w:val="DefaultParagraphFont"/>
    <w:link w:val="BalloonText"/>
    <w:rsid w:val="00663E8C"/>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C81805"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C81805"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3689CF"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92C9F0"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92C9F0"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C81805"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C81805"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3689CF"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3689CF"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3689CF"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3689CF" w:themeColor="text2"/>
      <w:sz w:val="20"/>
    </w:rPr>
  </w:style>
  <w:style w:type="paragraph" w:customStyle="1" w:styleId="Company">
    <w:name w:val="Company"/>
    <w:basedOn w:val="Normal"/>
    <w:qFormat/>
    <w:rsid w:val="00620ECB"/>
    <w:rPr>
      <w:rFonts w:asciiTheme="majorHAnsi" w:eastAsiaTheme="majorEastAsia" w:hAnsiTheme="majorHAnsi" w:cstheme="majorBidi"/>
      <w:b/>
      <w:color w:val="92C9F0"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3689CF" w:themeColor="text2"/>
      <w:sz w:val="28"/>
    </w:rPr>
  </w:style>
  <w:style w:type="paragraph" w:customStyle="1" w:styleId="CompanyLarge">
    <w:name w:val="Company Large"/>
    <w:basedOn w:val="Company"/>
    <w:qFormat/>
    <w:rsid w:val="00620ECB"/>
    <w:rPr>
      <w:color w:val="3689CF" w:themeColor="text2"/>
      <w:sz w:val="96"/>
    </w:rPr>
  </w:style>
  <w:style w:type="paragraph" w:styleId="Revision">
    <w:name w:val="Revision"/>
    <w:hidden/>
    <w:rsid w:val="00663E8C"/>
  </w:style>
  <w:style w:type="paragraph" w:styleId="BalloonText">
    <w:name w:val="Balloon Text"/>
    <w:basedOn w:val="Normal"/>
    <w:link w:val="BalloonTextChar"/>
    <w:rsid w:val="00663E8C"/>
    <w:rPr>
      <w:rFonts w:ascii="Lucida Grande" w:hAnsi="Lucida Grande"/>
      <w:sz w:val="18"/>
      <w:szCs w:val="18"/>
    </w:rPr>
  </w:style>
  <w:style w:type="character" w:customStyle="1" w:styleId="BalloonTextChar">
    <w:name w:val="Balloon Text Char"/>
    <w:basedOn w:val="DefaultParagraphFont"/>
    <w:link w:val="BalloonText"/>
    <w:rsid w:val="00663E8C"/>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header" Target="header3.xml"/><Relationship Id="rId32" Type="http://schemas.openxmlformats.org/officeDocument/2006/relationships/fontTable" Target="fontTable.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hrill%20Newsletter.dotx" TargetMode="External"/></Relationships>
</file>

<file path=word/theme/theme1.xml><?xml version="1.0" encoding="utf-8"?>
<a:theme xmlns:a="http://schemas.openxmlformats.org/drawingml/2006/main" name="Office Theme">
  <a:themeElements>
    <a:clrScheme name="Thrill Newsletter">
      <a:dk1>
        <a:sysClr val="windowText" lastClr="000000"/>
      </a:dk1>
      <a:lt1>
        <a:sysClr val="window" lastClr="FFFFFF"/>
      </a:lt1>
      <a:dk2>
        <a:srgbClr val="3689CF"/>
      </a:dk2>
      <a:lt2>
        <a:srgbClr val="92C9F0"/>
      </a:lt2>
      <a:accent1>
        <a:srgbClr val="0D1B4C"/>
      </a:accent1>
      <a:accent2>
        <a:srgbClr val="C81805"/>
      </a:accent2>
      <a:accent3>
        <a:srgbClr val="95A1AD"/>
      </a:accent3>
      <a:accent4>
        <a:srgbClr val="FD8023"/>
      </a:accent4>
      <a:accent5>
        <a:srgbClr val="FDB323"/>
      </a:accent5>
      <a:accent6>
        <a:srgbClr val="C5E0F4"/>
      </a:accent6>
      <a:hlink>
        <a:srgbClr val="DA3828"/>
      </a:hlink>
      <a:folHlink>
        <a:srgbClr val="E09026"/>
      </a:folHlink>
    </a:clrScheme>
    <a:fontScheme name="Thrill Newsletter">
      <a:majorFont>
        <a:latin typeface="Eurostile"/>
        <a:ea typeface=""/>
        <a:cs typeface=""/>
        <a:font script="Jpan" typeface="ヒラギノ丸ゴ Pro W4"/>
      </a:majorFont>
      <a:minorFont>
        <a:latin typeface="Calibri"/>
        <a:ea typeface=""/>
        <a:cs typeface=""/>
        <a:font script="Jpan"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6642DB-E8DC-D94C-BCBF-1D01EE720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Thrill Newsletter.dotx</Template>
  <TotalTime>231</TotalTime>
  <Pages>4</Pages>
  <Words>8</Words>
  <Characters>50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Nelson</dc:creator>
  <cp:keywords/>
  <dc:description/>
  <cp:lastModifiedBy>Stephanie Nelson</cp:lastModifiedBy>
  <cp:revision>17</cp:revision>
  <cp:lastPrinted>2007-08-29T22:57:00Z</cp:lastPrinted>
  <dcterms:created xsi:type="dcterms:W3CDTF">2017-11-19T23:33:00Z</dcterms:created>
  <dcterms:modified xsi:type="dcterms:W3CDTF">2018-11-06T00:43:00Z</dcterms:modified>
  <cp:category/>
</cp:coreProperties>
</file>